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0D1754" w14:textId="18E91652" w:rsidR="00AF1E52" w:rsidRPr="00C41DF7" w:rsidRDefault="00F75BB9" w:rsidP="00C41DF7">
      <w:pPr>
        <w:pStyle w:val="Body"/>
        <w:jc w:val="right"/>
        <w:rPr>
          <w:lang w:val="en-CA"/>
        </w:rPr>
      </w:pPr>
      <w:r>
        <w:rPr>
          <w:noProof/>
        </w:rPr>
        <w:drawing>
          <wp:anchor distT="152400" distB="152400" distL="152400" distR="152400" simplePos="0" relativeHeight="251660288" behindDoc="0" locked="0" layoutInCell="1" allowOverlap="1" wp14:anchorId="2DCF2A55" wp14:editId="7F97BB0B">
            <wp:simplePos x="0" y="0"/>
            <wp:positionH relativeFrom="margin">
              <wp:posOffset>-2215896</wp:posOffset>
            </wp:positionH>
            <wp:positionV relativeFrom="page">
              <wp:posOffset>645176</wp:posOffset>
            </wp:positionV>
            <wp:extent cx="2073911" cy="726424"/>
            <wp:effectExtent l="0" t="0" r="0" b="0"/>
            <wp:wrapThrough wrapText="bothSides" distL="152400" distR="152400">
              <wp:wrapPolygon edited="1">
                <wp:start x="0" y="0"/>
                <wp:lineTo x="0" y="21596"/>
                <wp:lineTo x="21602" y="21596"/>
                <wp:lineTo x="21602"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6">
                      <a:extLst/>
                    </a:blip>
                    <a:srcRect/>
                    <a:stretch>
                      <a:fillRect/>
                    </a:stretch>
                  </pic:blipFill>
                  <pic:spPr>
                    <a:xfrm>
                      <a:off x="0" y="0"/>
                      <a:ext cx="2073911" cy="726424"/>
                    </a:xfrm>
                    <a:prstGeom prst="rect">
                      <a:avLst/>
                    </a:prstGeom>
                    <a:ln w="12700" cap="flat">
                      <a:noFill/>
                      <a:miter lim="400000"/>
                    </a:ln>
                    <a:effectLst/>
                  </pic:spPr>
                </pic:pic>
              </a:graphicData>
            </a:graphic>
          </wp:anchor>
        </w:drawing>
      </w:r>
      <w:r w:rsidR="00C41DF7">
        <w:rPr>
          <w:lang w:val="en-CA"/>
        </w:rPr>
        <w:t>May 20</w:t>
      </w:r>
      <w:r w:rsidR="00C41DF7" w:rsidRPr="00C41DF7">
        <w:rPr>
          <w:vertAlign w:val="superscript"/>
          <w:lang w:val="en-CA"/>
        </w:rPr>
        <w:t>th</w:t>
      </w:r>
      <w:r w:rsidR="00C41DF7">
        <w:rPr>
          <w:lang w:val="en-CA"/>
        </w:rPr>
        <w:t>, 2016.</w:t>
      </w:r>
    </w:p>
    <w:p w14:paraId="2544BADF" w14:textId="74017F8C" w:rsidR="005A1B9A" w:rsidRPr="00993124" w:rsidRDefault="00A034FD" w:rsidP="00CC15BC">
      <w:pPr>
        <w:pStyle w:val="Body"/>
        <w:jc w:val="right"/>
        <w:rPr>
          <w:lang w:val="en-CA"/>
        </w:rPr>
      </w:pPr>
      <w:r>
        <w:rPr>
          <w:noProof/>
        </w:rPr>
        <mc:AlternateContent>
          <mc:Choice Requires="wps">
            <w:drawing>
              <wp:anchor distT="152400" distB="152400" distL="152400" distR="152400" simplePos="0" relativeHeight="251659264" behindDoc="0" locked="0" layoutInCell="1" allowOverlap="1" wp14:anchorId="7AEF8FBA" wp14:editId="5369C0CA">
                <wp:simplePos x="0" y="0"/>
                <wp:positionH relativeFrom="page">
                  <wp:posOffset>247650</wp:posOffset>
                </wp:positionH>
                <wp:positionV relativeFrom="page">
                  <wp:posOffset>1866900</wp:posOffset>
                </wp:positionV>
                <wp:extent cx="1892300" cy="7915275"/>
                <wp:effectExtent l="0" t="0" r="0" b="9525"/>
                <wp:wrapNone/>
                <wp:docPr id="1073741827" name="officeArt object"/>
                <wp:cNvGraphicFramePr/>
                <a:graphic xmlns:a="http://schemas.openxmlformats.org/drawingml/2006/main">
                  <a:graphicData uri="http://schemas.microsoft.com/office/word/2010/wordprocessingShape">
                    <wps:wsp>
                      <wps:cNvSpPr/>
                      <wps:spPr>
                        <a:xfrm>
                          <a:off x="0" y="0"/>
                          <a:ext cx="1892300" cy="7915275"/>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14:paraId="35BE051C" w14:textId="77777777" w:rsidR="00AF1E52" w:rsidRDefault="00F75BB9">
                            <w:pPr>
                              <w:pStyle w:val="FreeForm"/>
                              <w:spacing w:line="240" w:lineRule="auto"/>
                              <w:rPr>
                                <w:rFonts w:ascii="Garamond" w:eastAsia="Garamond" w:hAnsi="Garamond" w:cs="Garamond"/>
                                <w:b/>
                                <w:bCs/>
                              </w:rPr>
                            </w:pPr>
                            <w:r>
                              <w:rPr>
                                <w:rFonts w:ascii="Garamond" w:hAnsi="Garamond"/>
                                <w:b/>
                                <w:bCs/>
                              </w:rPr>
                              <w:t>Dr. Ronit Mesterman</w:t>
                            </w:r>
                          </w:p>
                          <w:p w14:paraId="55D6CB7A" w14:textId="77777777" w:rsidR="00AF1E52" w:rsidRDefault="00F75BB9">
                            <w:pPr>
                              <w:pStyle w:val="FreeForm"/>
                              <w:spacing w:line="240" w:lineRule="auto"/>
                              <w:rPr>
                                <w:rFonts w:ascii="Garamond" w:eastAsia="Garamond" w:hAnsi="Garamond" w:cs="Garamond"/>
                              </w:rPr>
                            </w:pPr>
                            <w:r>
                              <w:rPr>
                                <w:rFonts w:ascii="Garamond" w:hAnsi="Garamond"/>
                              </w:rPr>
                              <w:t>Chair of PONDA Network</w:t>
                            </w:r>
                          </w:p>
                          <w:p w14:paraId="2C48EC07"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049380D1"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Pediatric Neurology</w:t>
                            </w:r>
                          </w:p>
                          <w:p w14:paraId="29C19537"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Head of Developmental Pediatrics</w:t>
                            </w:r>
                          </w:p>
                          <w:p w14:paraId="028616CE"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6D259CA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 xml:space="preserve">Medical Director of Developmental Pediatric Rehabilitation and Autism Spectrum Disorder </w:t>
                            </w:r>
                          </w:p>
                          <w:p w14:paraId="56F8696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McMaster Children’</w:t>
                            </w:r>
                            <w:r>
                              <w:rPr>
                                <w:rFonts w:ascii="Garamond" w:hAnsi="Garamond"/>
                                <w:sz w:val="16"/>
                                <w:szCs w:val="16"/>
                                <w:lang w:val="pt-PT"/>
                              </w:rPr>
                              <w:t>s Hospital</w:t>
                            </w:r>
                          </w:p>
                          <w:p w14:paraId="12F042A7" w14:textId="77777777" w:rsidR="00AF1E52" w:rsidRDefault="005766CB">
                            <w:pPr>
                              <w:pStyle w:val="FreeForm"/>
                              <w:spacing w:line="240" w:lineRule="auto"/>
                              <w:rPr>
                                <w:rFonts w:ascii="Garamond" w:eastAsia="Garamond" w:hAnsi="Garamond" w:cs="Garamond"/>
                                <w:sz w:val="16"/>
                                <w:szCs w:val="16"/>
                              </w:rPr>
                            </w:pPr>
                            <w:hyperlink r:id="rId7" w:history="1">
                              <w:proofErr w:type="spellStart"/>
                              <w:r w:rsidR="00F75BB9">
                                <w:rPr>
                                  <w:rFonts w:ascii="Garamond" w:hAnsi="Garamond"/>
                                  <w:sz w:val="16"/>
                                  <w:szCs w:val="16"/>
                                  <w:u w:val="single"/>
                                </w:rPr>
                                <w:t>mester@mcmaster.ca</w:t>
                              </w:r>
                              <w:proofErr w:type="spellEnd"/>
                            </w:hyperlink>
                          </w:p>
                          <w:p w14:paraId="2639B6EB" w14:textId="77777777" w:rsidR="00AF1E52" w:rsidRDefault="00AF1E52">
                            <w:pPr>
                              <w:pStyle w:val="FreeForm"/>
                              <w:spacing w:line="240" w:lineRule="auto"/>
                              <w:rPr>
                                <w:rFonts w:ascii="Garamond" w:eastAsia="Garamond" w:hAnsi="Garamond" w:cs="Garamond"/>
                                <w:sz w:val="16"/>
                                <w:szCs w:val="16"/>
                              </w:rPr>
                            </w:pPr>
                          </w:p>
                          <w:p w14:paraId="0F2B1C55" w14:textId="77777777" w:rsidR="00AF1E52" w:rsidRDefault="00AF1E52">
                            <w:pPr>
                              <w:pStyle w:val="FreeForm"/>
                              <w:spacing w:line="240" w:lineRule="auto"/>
                              <w:rPr>
                                <w:rFonts w:ascii="Garamond" w:eastAsia="Garamond" w:hAnsi="Garamond" w:cs="Garamond"/>
                                <w:sz w:val="16"/>
                                <w:szCs w:val="16"/>
                              </w:rPr>
                            </w:pPr>
                          </w:p>
                          <w:p w14:paraId="03EA9CE2" w14:textId="77777777" w:rsidR="00AF1E52" w:rsidRDefault="00F75BB9">
                            <w:pPr>
                              <w:pStyle w:val="FreeForm"/>
                              <w:spacing w:line="240" w:lineRule="auto"/>
                              <w:rPr>
                                <w:rFonts w:ascii="Garamond" w:eastAsia="Garamond" w:hAnsi="Garamond" w:cs="Garamond"/>
                                <w:b/>
                                <w:bCs/>
                              </w:rPr>
                            </w:pPr>
                            <w:r>
                              <w:rPr>
                                <w:rFonts w:ascii="Garamond" w:hAnsi="Garamond"/>
                                <w:b/>
                                <w:bCs/>
                              </w:rPr>
                              <w:t>Dr. Pamela Frid</w:t>
                            </w:r>
                          </w:p>
                          <w:p w14:paraId="5A913FD3"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Founder in Developmental Pediatrics</w:t>
                            </w:r>
                          </w:p>
                          <w:p w14:paraId="114A6490"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E0092CB"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The University of Western Ontario</w:t>
                            </w:r>
                          </w:p>
                          <w:p w14:paraId="270C7593"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Medical Director, Thames Valley Children’</w:t>
                            </w:r>
                            <w:r>
                              <w:rPr>
                                <w:rFonts w:ascii="Garamond" w:hAnsi="Garamond"/>
                                <w:sz w:val="16"/>
                                <w:szCs w:val="16"/>
                                <w:lang w:val="fr-FR"/>
                              </w:rPr>
                              <w:t>s Centre</w:t>
                            </w:r>
                          </w:p>
                          <w:p w14:paraId="24075DBF" w14:textId="77777777" w:rsidR="00AF1E52" w:rsidRDefault="005766CB">
                            <w:pPr>
                              <w:pStyle w:val="FreeForm"/>
                              <w:spacing w:line="240" w:lineRule="auto"/>
                              <w:rPr>
                                <w:rFonts w:ascii="Garamond" w:eastAsia="Garamond" w:hAnsi="Garamond" w:cs="Garamond"/>
                                <w:sz w:val="16"/>
                                <w:szCs w:val="16"/>
                              </w:rPr>
                            </w:pPr>
                            <w:hyperlink r:id="rId8" w:history="1">
                              <w:proofErr w:type="spellStart"/>
                              <w:r w:rsidR="00F75BB9">
                                <w:rPr>
                                  <w:rFonts w:ascii="Garamond" w:hAnsi="Garamond"/>
                                  <w:sz w:val="16"/>
                                  <w:szCs w:val="16"/>
                                  <w:u w:val="single"/>
                                </w:rPr>
                                <w:t>pamela.frid@tvcc.on.ca</w:t>
                              </w:r>
                              <w:proofErr w:type="spellEnd"/>
                            </w:hyperlink>
                          </w:p>
                          <w:p w14:paraId="49A43DF4" w14:textId="77777777" w:rsidR="00AF1E52" w:rsidRDefault="00AF1E52">
                            <w:pPr>
                              <w:pStyle w:val="FreeForm"/>
                              <w:spacing w:line="240" w:lineRule="auto"/>
                              <w:rPr>
                                <w:rFonts w:ascii="Garamond" w:eastAsia="Garamond" w:hAnsi="Garamond" w:cs="Garamond"/>
                                <w:sz w:val="16"/>
                                <w:szCs w:val="16"/>
                              </w:rPr>
                            </w:pPr>
                          </w:p>
                          <w:p w14:paraId="3CE9A41D" w14:textId="77777777" w:rsidR="00AF1E52" w:rsidRDefault="00F75BB9">
                            <w:pPr>
                              <w:pStyle w:val="FreeForm"/>
                              <w:spacing w:line="240" w:lineRule="auto"/>
                              <w:rPr>
                                <w:rFonts w:ascii="Garamond" w:eastAsia="Garamond" w:hAnsi="Garamond" w:cs="Garamond"/>
                                <w:b/>
                                <w:bCs/>
                              </w:rPr>
                            </w:pPr>
                            <w:r>
                              <w:rPr>
                                <w:rFonts w:ascii="Garamond" w:hAnsi="Garamond"/>
                                <w:b/>
                                <w:bCs/>
                                <w:lang w:val="it-IT"/>
                              </w:rPr>
                              <w:t>Dr. Gillian Hogan</w:t>
                            </w:r>
                          </w:p>
                          <w:p w14:paraId="6A49CAA5"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2BEFFB2D"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Clinical Assistant Professor</w:t>
                            </w:r>
                          </w:p>
                          <w:p w14:paraId="3083C205" w14:textId="77777777" w:rsidR="00AF1E52" w:rsidRDefault="005766CB">
                            <w:pPr>
                              <w:pStyle w:val="FreeForm"/>
                              <w:spacing w:line="240" w:lineRule="auto"/>
                              <w:rPr>
                                <w:rFonts w:ascii="Garamond" w:eastAsia="Garamond" w:hAnsi="Garamond" w:cs="Garamond"/>
                                <w:sz w:val="16"/>
                                <w:szCs w:val="16"/>
                                <w:u w:val="single"/>
                              </w:rPr>
                            </w:pPr>
                            <w:hyperlink r:id="rId9" w:history="1">
                              <w:proofErr w:type="spellStart"/>
                              <w:r w:rsidR="00F75BB9">
                                <w:rPr>
                                  <w:rStyle w:val="Hyperlink2"/>
                                  <w:rFonts w:ascii="Garamond" w:hAnsi="Garamond"/>
                                  <w:sz w:val="16"/>
                                  <w:szCs w:val="16"/>
                                </w:rPr>
                                <w:t>hogang@mcmaster.ca</w:t>
                              </w:r>
                              <w:proofErr w:type="spellEnd"/>
                            </w:hyperlink>
                          </w:p>
                          <w:p w14:paraId="49B6F708" w14:textId="77777777" w:rsidR="00AF1E52" w:rsidRDefault="00AF1E52">
                            <w:pPr>
                              <w:pStyle w:val="FreeForm"/>
                              <w:spacing w:line="240" w:lineRule="auto"/>
                              <w:rPr>
                                <w:rFonts w:ascii="Garamond" w:eastAsia="Garamond" w:hAnsi="Garamond" w:cs="Garamond"/>
                                <w:sz w:val="16"/>
                                <w:szCs w:val="16"/>
                                <w:u w:val="single"/>
                              </w:rPr>
                            </w:pPr>
                          </w:p>
                          <w:p w14:paraId="0B2FD71C" w14:textId="77777777" w:rsidR="00AF1E52" w:rsidRDefault="00F75BB9">
                            <w:pPr>
                              <w:pStyle w:val="FreeForm"/>
                              <w:spacing w:line="240" w:lineRule="auto"/>
                              <w:rPr>
                                <w:rFonts w:ascii="Garamond" w:eastAsia="Garamond" w:hAnsi="Garamond" w:cs="Garamond"/>
                                <w:b/>
                                <w:bCs/>
                              </w:rPr>
                            </w:pPr>
                            <w:r>
                              <w:rPr>
                                <w:rFonts w:ascii="Garamond" w:hAnsi="Garamond"/>
                                <w:b/>
                                <w:bCs/>
                                <w:lang w:val="nl-NL"/>
                              </w:rPr>
                              <w:t>Dr. Nicola Jones-Stokreef</w:t>
                            </w:r>
                          </w:p>
                          <w:p w14:paraId="455C018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75B4306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Children's Treatment Network of Simcoe York</w:t>
                            </w:r>
                          </w:p>
                          <w:p w14:paraId="1CB293E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Orillia Soldiers Memorial Hospital</w:t>
                            </w:r>
                          </w:p>
                          <w:p w14:paraId="09E0B15B" w14:textId="77777777" w:rsidR="00AF1E52" w:rsidRDefault="005766CB">
                            <w:pPr>
                              <w:pStyle w:val="FreeForm"/>
                              <w:spacing w:line="240" w:lineRule="auto"/>
                              <w:rPr>
                                <w:rFonts w:ascii="Garamond" w:eastAsia="Garamond" w:hAnsi="Garamond" w:cs="Garamond"/>
                                <w:sz w:val="16"/>
                                <w:szCs w:val="16"/>
                                <w:u w:val="single"/>
                              </w:rPr>
                            </w:pPr>
                            <w:hyperlink r:id="rId10" w:history="1">
                              <w:r w:rsidR="00F75BB9">
                                <w:rPr>
                                  <w:rFonts w:ascii="Garamond" w:hAnsi="Garamond"/>
                                  <w:sz w:val="16"/>
                                  <w:szCs w:val="16"/>
                                  <w:u w:val="single"/>
                                </w:rPr>
                                <w:t>njonesstokreef@osmh.on.ca</w:t>
                              </w:r>
                            </w:hyperlink>
                          </w:p>
                          <w:p w14:paraId="0C009886" w14:textId="77777777" w:rsidR="00AF1E52" w:rsidRDefault="00AF1E52">
                            <w:pPr>
                              <w:pStyle w:val="FreeForm"/>
                              <w:spacing w:line="240" w:lineRule="auto"/>
                              <w:rPr>
                                <w:rFonts w:ascii="Garamond" w:eastAsia="Garamond" w:hAnsi="Garamond" w:cs="Garamond"/>
                                <w:sz w:val="16"/>
                                <w:szCs w:val="16"/>
                                <w:u w:val="single"/>
                              </w:rPr>
                            </w:pPr>
                          </w:p>
                          <w:p w14:paraId="0DE80375" w14:textId="77777777" w:rsidR="00AF1E52" w:rsidRPr="005F5DAC" w:rsidRDefault="00F75BB9">
                            <w:pPr>
                              <w:pStyle w:val="FreeForm"/>
                              <w:spacing w:line="240" w:lineRule="auto"/>
                              <w:rPr>
                                <w:rFonts w:ascii="Garamond" w:eastAsia="Garamond" w:hAnsi="Garamond" w:cs="Garamond"/>
                                <w:b/>
                                <w:bCs/>
                              </w:rPr>
                            </w:pPr>
                            <w:r w:rsidRPr="005F5DAC">
                              <w:rPr>
                                <w:rFonts w:ascii="Garamond" w:hAnsi="Garamond"/>
                                <w:b/>
                                <w:bCs/>
                                <w:lang w:val="de-DE"/>
                              </w:rPr>
                              <w:t>Dr. Benjamin Klein</w:t>
                            </w:r>
                          </w:p>
                          <w:p w14:paraId="18D94A84" w14:textId="77777777" w:rsidR="00AF1E52" w:rsidRPr="00ED48DB" w:rsidRDefault="00F75BB9">
                            <w:pPr>
                              <w:pStyle w:val="FreeForm"/>
                              <w:spacing w:line="240" w:lineRule="auto"/>
                              <w:rPr>
                                <w:rFonts w:ascii="Garamond" w:eastAsia="Garamond" w:hAnsi="Garamond" w:cs="Garamond"/>
                                <w:sz w:val="16"/>
                                <w:szCs w:val="16"/>
                              </w:rPr>
                            </w:pPr>
                            <w:r w:rsidRPr="00ED48DB">
                              <w:rPr>
                                <w:rFonts w:ascii="Garamond" w:hAnsi="Garamond"/>
                                <w:sz w:val="16"/>
                                <w:szCs w:val="16"/>
                              </w:rPr>
                              <w:t>Developmental Pediatrician</w:t>
                            </w:r>
                          </w:p>
                          <w:p w14:paraId="630C6778" w14:textId="77777777" w:rsidR="00AF1E52" w:rsidRPr="00ED48DB" w:rsidRDefault="00F75BB9">
                            <w:pPr>
                              <w:pStyle w:val="FreeForm"/>
                              <w:spacing w:line="240" w:lineRule="auto"/>
                              <w:rPr>
                                <w:rFonts w:ascii="Garamond" w:eastAsia="Garamond" w:hAnsi="Garamond" w:cs="Garamond"/>
                                <w:sz w:val="16"/>
                                <w:szCs w:val="16"/>
                              </w:rPr>
                            </w:pPr>
                            <w:r w:rsidRPr="00ED48DB">
                              <w:rPr>
                                <w:rFonts w:ascii="Garamond" w:hAnsi="Garamond"/>
                                <w:sz w:val="16"/>
                                <w:szCs w:val="16"/>
                              </w:rPr>
                              <w:t>Medical Director of Lansdowne Children’</w:t>
                            </w:r>
                            <w:r w:rsidRPr="00ED48DB">
                              <w:rPr>
                                <w:rFonts w:ascii="Garamond" w:hAnsi="Garamond"/>
                                <w:sz w:val="16"/>
                                <w:szCs w:val="16"/>
                                <w:lang w:val="fr-FR"/>
                              </w:rPr>
                              <w:t>s Centre</w:t>
                            </w:r>
                          </w:p>
                          <w:p w14:paraId="6DEA454D" w14:textId="77777777" w:rsidR="00ED48DB" w:rsidRPr="00ED48DB" w:rsidRDefault="005766CB" w:rsidP="00ED48DB">
                            <w:pPr>
                              <w:pStyle w:val="FreeForm"/>
                              <w:spacing w:line="240" w:lineRule="auto"/>
                              <w:rPr>
                                <w:rFonts w:ascii="Garamond" w:hAnsi="Garamond"/>
                                <w:sz w:val="16"/>
                                <w:szCs w:val="16"/>
                                <w:u w:val="single"/>
                              </w:rPr>
                            </w:pPr>
                            <w:hyperlink r:id="rId11" w:history="1">
                              <w:r w:rsidR="00F75BB9">
                                <w:rPr>
                                  <w:rFonts w:ascii="Garamond" w:hAnsi="Garamond"/>
                                  <w:sz w:val="16"/>
                                  <w:szCs w:val="16"/>
                                  <w:u w:val="single"/>
                                </w:rPr>
                                <w:t>benjamin.klein@medportal.ca</w:t>
                              </w:r>
                            </w:hyperlink>
                          </w:p>
                          <w:p w14:paraId="4F718B97" w14:textId="77777777" w:rsidR="00AF1E52" w:rsidRDefault="00AF1E52">
                            <w:pPr>
                              <w:pStyle w:val="FreeForm"/>
                              <w:spacing w:line="240" w:lineRule="auto"/>
                              <w:rPr>
                                <w:rFonts w:ascii="Garamond" w:eastAsia="Garamond" w:hAnsi="Garamond" w:cs="Garamond"/>
                                <w:sz w:val="16"/>
                                <w:szCs w:val="16"/>
                                <w:u w:val="single"/>
                              </w:rPr>
                            </w:pPr>
                          </w:p>
                          <w:p w14:paraId="5204F9FE" w14:textId="77777777" w:rsidR="00AF1E52" w:rsidRDefault="00F75BB9">
                            <w:pPr>
                              <w:pStyle w:val="FreeForm"/>
                              <w:spacing w:line="240" w:lineRule="auto"/>
                              <w:rPr>
                                <w:rFonts w:ascii="Garamond" w:eastAsia="Garamond" w:hAnsi="Garamond" w:cs="Garamond"/>
                                <w:b/>
                                <w:bCs/>
                              </w:rPr>
                            </w:pPr>
                            <w:r>
                              <w:rPr>
                                <w:rFonts w:ascii="Garamond" w:hAnsi="Garamond"/>
                                <w:b/>
                                <w:bCs/>
                                <w:lang w:val="de-DE"/>
                              </w:rPr>
                              <w:t>Dr. Olaf Kraus de Camargo</w:t>
                            </w:r>
                          </w:p>
                          <w:p w14:paraId="23F772D2"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6FCAB31"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06406CE4"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709E247E" w14:textId="77777777" w:rsidR="00AF1E52" w:rsidRDefault="005766CB">
                            <w:pPr>
                              <w:pStyle w:val="FreeForm"/>
                              <w:spacing w:line="240" w:lineRule="auto"/>
                              <w:rPr>
                                <w:rStyle w:val="Hyperlink2"/>
                                <w:rFonts w:ascii="Garamond" w:eastAsia="Garamond" w:hAnsi="Garamond" w:cs="Garamond"/>
                                <w:sz w:val="16"/>
                                <w:szCs w:val="16"/>
                              </w:rPr>
                            </w:pPr>
                            <w:hyperlink r:id="rId12" w:history="1">
                              <w:proofErr w:type="spellStart"/>
                              <w:r w:rsidR="00F75BB9">
                                <w:rPr>
                                  <w:rFonts w:ascii="Garamond" w:hAnsi="Garamond"/>
                                  <w:sz w:val="16"/>
                                  <w:szCs w:val="16"/>
                                  <w:u w:val="single"/>
                                  <w:lang w:val="de-DE"/>
                                </w:rPr>
                                <w:t>krausdc@mcmaster.ca</w:t>
                              </w:r>
                              <w:proofErr w:type="spellEnd"/>
                            </w:hyperlink>
                          </w:p>
                          <w:p w14:paraId="7DEAE26B" w14:textId="77777777" w:rsidR="00AF1E52" w:rsidRDefault="00AF1E52">
                            <w:pPr>
                              <w:pStyle w:val="FreeForm"/>
                              <w:spacing w:line="240" w:lineRule="auto"/>
                              <w:rPr>
                                <w:rStyle w:val="Hyperlink2"/>
                                <w:rFonts w:ascii="Garamond" w:eastAsia="Garamond" w:hAnsi="Garamond" w:cs="Garamond"/>
                                <w:sz w:val="16"/>
                                <w:szCs w:val="16"/>
                              </w:rPr>
                            </w:pPr>
                          </w:p>
                          <w:p w14:paraId="36FD0B66" w14:textId="77777777" w:rsidR="00AF1E52" w:rsidRDefault="00F75BB9">
                            <w:pPr>
                              <w:pStyle w:val="FreeForm"/>
                              <w:spacing w:line="240" w:lineRule="auto"/>
                              <w:rPr>
                                <w:rFonts w:ascii="Garamond" w:eastAsia="Garamond" w:hAnsi="Garamond" w:cs="Garamond"/>
                                <w:b/>
                                <w:bCs/>
                              </w:rPr>
                            </w:pPr>
                            <w:r>
                              <w:rPr>
                                <w:rFonts w:ascii="Garamond" w:hAnsi="Garamond"/>
                                <w:b/>
                                <w:bCs/>
                              </w:rPr>
                              <w:t>Dr. Alvin Loh</w:t>
                            </w:r>
                          </w:p>
                          <w:p w14:paraId="24AB0A85"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Assistant Professor of Pediatrics</w:t>
                            </w:r>
                          </w:p>
                          <w:p w14:paraId="50BF483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55422CC9"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University of Toronto</w:t>
                            </w:r>
                          </w:p>
                          <w:p w14:paraId="66BD0DCF"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Medical Chief of Staff, Surrey Place Centre</w:t>
                            </w:r>
                          </w:p>
                          <w:p w14:paraId="7DC7A286" w14:textId="77777777" w:rsidR="00AF1E52" w:rsidRDefault="005766CB">
                            <w:pPr>
                              <w:pStyle w:val="FreeForm"/>
                              <w:spacing w:line="240" w:lineRule="auto"/>
                              <w:rPr>
                                <w:rStyle w:val="None"/>
                                <w:rFonts w:ascii="Garamond" w:eastAsia="Garamond" w:hAnsi="Garamond" w:cs="Garamond"/>
                                <w:sz w:val="16"/>
                                <w:szCs w:val="16"/>
                              </w:rPr>
                            </w:pPr>
                            <w:hyperlink r:id="rId13" w:history="1">
                              <w:r w:rsidR="00F75BB9">
                                <w:rPr>
                                  <w:rFonts w:ascii="Garamond" w:hAnsi="Garamond"/>
                                  <w:sz w:val="16"/>
                                  <w:szCs w:val="16"/>
                                  <w:u w:val="single"/>
                                  <w:lang w:val="it-IT"/>
                                </w:rPr>
                                <w:t>alvin.loh@surreyplace.on.ca</w:t>
                              </w:r>
                            </w:hyperlink>
                          </w:p>
                          <w:p w14:paraId="6EB2F732" w14:textId="77777777" w:rsidR="00AF1E52" w:rsidRDefault="00AF1E52">
                            <w:pPr>
                              <w:pStyle w:val="FreeForm"/>
                              <w:spacing w:line="240" w:lineRule="auto"/>
                              <w:rPr>
                                <w:rStyle w:val="None"/>
                                <w:rFonts w:ascii="Garamond" w:eastAsia="Garamond" w:hAnsi="Garamond" w:cs="Garamond"/>
                                <w:sz w:val="16"/>
                                <w:szCs w:val="16"/>
                              </w:rPr>
                            </w:pPr>
                          </w:p>
                          <w:p w14:paraId="62C23791" w14:textId="77777777" w:rsidR="00AF1E52" w:rsidRDefault="00F75BB9">
                            <w:pPr>
                              <w:pStyle w:val="FreeForm"/>
                              <w:spacing w:line="240" w:lineRule="auto"/>
                              <w:rPr>
                                <w:rFonts w:ascii="Garamond" w:eastAsia="Garamond" w:hAnsi="Garamond" w:cs="Garamond"/>
                                <w:b/>
                                <w:bCs/>
                              </w:rPr>
                            </w:pPr>
                            <w:r>
                              <w:rPr>
                                <w:rFonts w:ascii="Garamond" w:hAnsi="Garamond"/>
                                <w:b/>
                                <w:bCs/>
                                <w:lang w:val="pt-PT"/>
                              </w:rPr>
                              <w:t>Dr. Mohammad S. Zubairi</w:t>
                            </w:r>
                          </w:p>
                          <w:p w14:paraId="4FDAA000" w14:textId="77777777" w:rsidR="00AF1E52" w:rsidRDefault="00F75BB9" w:rsidP="00E84023">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1138F02D"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Holland Bloorview Kids Rehabilitation Hospital</w:t>
                            </w:r>
                          </w:p>
                          <w:p w14:paraId="5062AF76" w14:textId="77777777" w:rsidR="00AF1E52" w:rsidRDefault="005766CB">
                            <w:pPr>
                              <w:pStyle w:val="FreeForm"/>
                              <w:spacing w:line="240" w:lineRule="auto"/>
                              <w:rPr>
                                <w:rStyle w:val="Hyperlink2"/>
                                <w:rFonts w:ascii="Garamond" w:hAnsi="Garamond"/>
                                <w:sz w:val="16"/>
                                <w:szCs w:val="16"/>
                              </w:rPr>
                            </w:pPr>
                            <w:hyperlink r:id="rId14" w:history="1">
                              <w:r w:rsidR="00F75BB9">
                                <w:rPr>
                                  <w:rFonts w:ascii="Garamond" w:hAnsi="Garamond"/>
                                  <w:sz w:val="16"/>
                                  <w:szCs w:val="16"/>
                                  <w:u w:val="single"/>
                                </w:rPr>
                                <w:t>mzubairi@hollandbloorview.ca</w:t>
                              </w:r>
                            </w:hyperlink>
                            <w:r w:rsidR="00F75BB9">
                              <w:rPr>
                                <w:rStyle w:val="Hyperlink2"/>
                                <w:rFonts w:ascii="Garamond" w:hAnsi="Garamond"/>
                                <w:sz w:val="16"/>
                                <w:szCs w:val="16"/>
                              </w:rPr>
                              <w:t xml:space="preserve"> </w:t>
                            </w:r>
                          </w:p>
                          <w:p w14:paraId="74F215C9" w14:textId="77777777" w:rsidR="00A034FD" w:rsidRDefault="00A034FD">
                            <w:pPr>
                              <w:pStyle w:val="FreeForm"/>
                              <w:spacing w:line="240" w:lineRule="auto"/>
                              <w:rPr>
                                <w:rStyle w:val="Hyperlink2"/>
                                <w:rFonts w:ascii="Garamond" w:hAnsi="Garamond"/>
                                <w:sz w:val="16"/>
                                <w:szCs w:val="16"/>
                              </w:rPr>
                            </w:pPr>
                          </w:p>
                          <w:p w14:paraId="063AAAA5" w14:textId="77777777" w:rsidR="00A034FD" w:rsidRDefault="00A034FD">
                            <w:pPr>
                              <w:pStyle w:val="FreeForm"/>
                              <w:spacing w:line="240" w:lineRule="auto"/>
                              <w:rPr>
                                <w:rStyle w:val="Hyperlink2"/>
                                <w:rFonts w:ascii="Garamond" w:hAnsi="Garamond"/>
                                <w:sz w:val="16"/>
                                <w:szCs w:val="16"/>
                              </w:rPr>
                            </w:pPr>
                          </w:p>
                          <w:p w14:paraId="13B141B4" w14:textId="77777777" w:rsidR="00A034FD" w:rsidRDefault="00A034FD">
                            <w:pPr>
                              <w:pStyle w:val="FreeForm"/>
                              <w:spacing w:line="240" w:lineRule="auto"/>
                              <w:rPr>
                                <w:rStyle w:val="Hyperlink2"/>
                                <w:rFonts w:ascii="Garamond" w:hAnsi="Garamond"/>
                                <w:sz w:val="16"/>
                                <w:szCs w:val="16"/>
                              </w:rPr>
                            </w:pPr>
                          </w:p>
                          <w:p w14:paraId="12324DFE" w14:textId="77777777" w:rsidR="00D439F6" w:rsidRDefault="00D439F6" w:rsidP="00D439F6">
                            <w:pPr>
                              <w:pStyle w:val="FreeForm"/>
                              <w:spacing w:line="240" w:lineRule="auto"/>
                              <w:rPr>
                                <w:rStyle w:val="Hyperlink2"/>
                                <w:rFonts w:ascii="Garamond" w:hAnsi="Garamond"/>
                                <w:b/>
                                <w:bCs/>
                                <w:sz w:val="28"/>
                                <w:szCs w:val="28"/>
                              </w:rPr>
                            </w:pPr>
                            <w:r w:rsidRPr="00D439F6">
                              <w:rPr>
                                <w:rStyle w:val="Hyperlink2"/>
                                <w:noProof/>
                              </w:rPr>
                              <w:drawing>
                                <wp:inline distT="0" distB="0" distL="0" distR="0" wp14:anchorId="1E69343D" wp14:editId="4505BF88">
                                  <wp:extent cx="447675" cy="447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p>
                          <w:p w14:paraId="2EE6B435" w14:textId="77777777" w:rsidR="00A034FD" w:rsidRPr="00D439F6" w:rsidRDefault="00A034FD" w:rsidP="00D439F6">
                            <w:pPr>
                              <w:pStyle w:val="FreeForm"/>
                              <w:spacing w:line="240" w:lineRule="auto"/>
                              <w:rPr>
                                <w:rFonts w:ascii="Garamond" w:hAnsi="Garamond"/>
                                <w:sz w:val="16"/>
                                <w:szCs w:val="16"/>
                              </w:rPr>
                            </w:pPr>
                            <w:r w:rsidRPr="00A034FD">
                              <w:rPr>
                                <w:rStyle w:val="Hyperlink2"/>
                                <w:rFonts w:ascii="Garamond" w:hAnsi="Garamond"/>
                                <w:b/>
                                <w:bCs/>
                                <w:sz w:val="28"/>
                                <w:szCs w:val="28"/>
                              </w:rPr>
                              <w:t xml:space="preserve">Website: </w:t>
                            </w:r>
                            <w:proofErr w:type="spellStart"/>
                            <w:r w:rsidRPr="00A034FD">
                              <w:rPr>
                                <w:rStyle w:val="Hyperlink2"/>
                                <w:rFonts w:ascii="Garamond" w:hAnsi="Garamond"/>
                                <w:b/>
                                <w:bCs/>
                                <w:sz w:val="28"/>
                                <w:szCs w:val="28"/>
                              </w:rPr>
                              <w:t>www.ponda.ca</w:t>
                            </w:r>
                            <w:proofErr w:type="spellEnd"/>
                          </w:p>
                        </w:txbxContent>
                      </wps:txbx>
                      <wps:bodyPr wrap="square" lIns="0" tIns="0" rIns="0" bIns="0" numCol="1" anchor="t">
                        <a:noAutofit/>
                      </wps:bodyPr>
                    </wps:wsp>
                  </a:graphicData>
                </a:graphic>
                <wp14:sizeRelV relativeFrom="margin">
                  <wp14:pctHeight>0</wp14:pctHeight>
                </wp14:sizeRelV>
              </wp:anchor>
            </w:drawing>
          </mc:Choice>
          <mc:Fallback>
            <w:pict>
              <v:rect w14:anchorId="7AEF8FBA" id="officeArt object" o:spid="_x0000_s1026" style="position:absolute;left:0;text-align:left;margin-left:19.5pt;margin-top:147pt;width:149pt;height:623.25pt;z-index:251659264;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" mv:complextextbox="1" filled="f" stroked="f" strokeweight="1pt">
                <v:stroke miterlimit="4"/>
                <v:textbox inset="0,0,0,0">
                  <w:txbxContent>
                    <w:p w14:paraId="35BE051C" w14:textId="77777777" w:rsidR="00AF1E52" w:rsidRDefault="00F75BB9">
                      <w:pPr>
                        <w:pStyle w:val="FreeForm"/>
                        <w:spacing w:line="240" w:lineRule="auto"/>
                        <w:rPr>
                          <w:rFonts w:ascii="Garamond" w:eastAsia="Garamond" w:hAnsi="Garamond" w:cs="Garamond"/>
                          <w:b/>
                          <w:bCs/>
                        </w:rPr>
                      </w:pPr>
                      <w:r>
                        <w:rPr>
                          <w:rFonts w:ascii="Garamond" w:hAnsi="Garamond"/>
                          <w:b/>
                          <w:bCs/>
                        </w:rPr>
                        <w:t>Dr. Ronit Mesterman</w:t>
                      </w:r>
                    </w:p>
                    <w:p w14:paraId="55D6CB7A" w14:textId="77777777" w:rsidR="00AF1E52" w:rsidRDefault="00F75BB9">
                      <w:pPr>
                        <w:pStyle w:val="FreeForm"/>
                        <w:spacing w:line="240" w:lineRule="auto"/>
                        <w:rPr>
                          <w:rFonts w:ascii="Garamond" w:eastAsia="Garamond" w:hAnsi="Garamond" w:cs="Garamond"/>
                        </w:rPr>
                      </w:pPr>
                      <w:r>
                        <w:rPr>
                          <w:rFonts w:ascii="Garamond" w:hAnsi="Garamond"/>
                        </w:rPr>
                        <w:t>Chair of PONDA Network</w:t>
                      </w:r>
                    </w:p>
                    <w:p w14:paraId="2C48EC07"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049380D1"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Pediatric Neurology</w:t>
                      </w:r>
                    </w:p>
                    <w:p w14:paraId="29C19537"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Head of Developmental Pediatrics</w:t>
                      </w:r>
                    </w:p>
                    <w:p w14:paraId="028616CE"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6D259CA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 xml:space="preserve">Medical Director of Developmental Pediatric Rehabilitation and Autism Spectrum Disorder </w:t>
                      </w:r>
                    </w:p>
                    <w:p w14:paraId="56F8696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McMaster Children’</w:t>
                      </w:r>
                      <w:r>
                        <w:rPr>
                          <w:rFonts w:ascii="Garamond" w:hAnsi="Garamond"/>
                          <w:sz w:val="16"/>
                          <w:szCs w:val="16"/>
                          <w:lang w:val="pt-PT"/>
                        </w:rPr>
                        <w:t>s Hospital</w:t>
                      </w:r>
                    </w:p>
                    <w:p w14:paraId="12F042A7" w14:textId="77777777" w:rsidR="00AF1E52" w:rsidRDefault="005766CB">
                      <w:pPr>
                        <w:pStyle w:val="FreeForm"/>
                        <w:spacing w:line="240" w:lineRule="auto"/>
                        <w:rPr>
                          <w:rFonts w:ascii="Garamond" w:eastAsia="Garamond" w:hAnsi="Garamond" w:cs="Garamond"/>
                          <w:sz w:val="16"/>
                          <w:szCs w:val="16"/>
                        </w:rPr>
                      </w:pPr>
                      <w:hyperlink r:id="rId16" w:history="1">
                        <w:proofErr w:type="spellStart"/>
                        <w:r w:rsidR="00F75BB9">
                          <w:rPr>
                            <w:rFonts w:ascii="Garamond" w:hAnsi="Garamond"/>
                            <w:sz w:val="16"/>
                            <w:szCs w:val="16"/>
                            <w:u w:val="single"/>
                          </w:rPr>
                          <w:t>mester@mcmaster.ca</w:t>
                        </w:r>
                        <w:proofErr w:type="spellEnd"/>
                      </w:hyperlink>
                    </w:p>
                    <w:p w14:paraId="2639B6EB" w14:textId="77777777" w:rsidR="00AF1E52" w:rsidRDefault="00AF1E52">
                      <w:pPr>
                        <w:pStyle w:val="FreeForm"/>
                        <w:spacing w:line="240" w:lineRule="auto"/>
                        <w:rPr>
                          <w:rFonts w:ascii="Garamond" w:eastAsia="Garamond" w:hAnsi="Garamond" w:cs="Garamond"/>
                          <w:sz w:val="16"/>
                          <w:szCs w:val="16"/>
                        </w:rPr>
                      </w:pPr>
                    </w:p>
                    <w:p w14:paraId="0F2B1C55" w14:textId="77777777" w:rsidR="00AF1E52" w:rsidRDefault="00AF1E52">
                      <w:pPr>
                        <w:pStyle w:val="FreeForm"/>
                        <w:spacing w:line="240" w:lineRule="auto"/>
                        <w:rPr>
                          <w:rFonts w:ascii="Garamond" w:eastAsia="Garamond" w:hAnsi="Garamond" w:cs="Garamond"/>
                          <w:sz w:val="16"/>
                          <w:szCs w:val="16"/>
                        </w:rPr>
                      </w:pPr>
                    </w:p>
                    <w:p w14:paraId="03EA9CE2" w14:textId="77777777" w:rsidR="00AF1E52" w:rsidRDefault="00F75BB9">
                      <w:pPr>
                        <w:pStyle w:val="FreeForm"/>
                        <w:spacing w:line="240" w:lineRule="auto"/>
                        <w:rPr>
                          <w:rFonts w:ascii="Garamond" w:eastAsia="Garamond" w:hAnsi="Garamond" w:cs="Garamond"/>
                          <w:b/>
                          <w:bCs/>
                        </w:rPr>
                      </w:pPr>
                      <w:r>
                        <w:rPr>
                          <w:rFonts w:ascii="Garamond" w:hAnsi="Garamond"/>
                          <w:b/>
                          <w:bCs/>
                        </w:rPr>
                        <w:t>Dr. Pamela Frid</w:t>
                      </w:r>
                    </w:p>
                    <w:p w14:paraId="5A913FD3"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Founder in Developmental Pediatrics</w:t>
                      </w:r>
                    </w:p>
                    <w:p w14:paraId="114A6490"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E0092CB"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The University of Western Ontario</w:t>
                      </w:r>
                    </w:p>
                    <w:p w14:paraId="270C7593"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Medical Director, Thames Valley Children’</w:t>
                      </w:r>
                      <w:r>
                        <w:rPr>
                          <w:rFonts w:ascii="Garamond" w:hAnsi="Garamond"/>
                          <w:sz w:val="16"/>
                          <w:szCs w:val="16"/>
                          <w:lang w:val="fr-FR"/>
                        </w:rPr>
                        <w:t>s Centre</w:t>
                      </w:r>
                    </w:p>
                    <w:p w14:paraId="24075DBF" w14:textId="77777777" w:rsidR="00AF1E52" w:rsidRDefault="005766CB">
                      <w:pPr>
                        <w:pStyle w:val="FreeForm"/>
                        <w:spacing w:line="240" w:lineRule="auto"/>
                        <w:rPr>
                          <w:rFonts w:ascii="Garamond" w:eastAsia="Garamond" w:hAnsi="Garamond" w:cs="Garamond"/>
                          <w:sz w:val="16"/>
                          <w:szCs w:val="16"/>
                        </w:rPr>
                      </w:pPr>
                      <w:hyperlink r:id="rId17" w:history="1">
                        <w:proofErr w:type="spellStart"/>
                        <w:r w:rsidR="00F75BB9">
                          <w:rPr>
                            <w:rFonts w:ascii="Garamond" w:hAnsi="Garamond"/>
                            <w:sz w:val="16"/>
                            <w:szCs w:val="16"/>
                            <w:u w:val="single"/>
                          </w:rPr>
                          <w:t>pamela.frid@tvcc.on.ca</w:t>
                        </w:r>
                        <w:proofErr w:type="spellEnd"/>
                      </w:hyperlink>
                    </w:p>
                    <w:p w14:paraId="49A43DF4" w14:textId="77777777" w:rsidR="00AF1E52" w:rsidRDefault="00AF1E52">
                      <w:pPr>
                        <w:pStyle w:val="FreeForm"/>
                        <w:spacing w:line="240" w:lineRule="auto"/>
                        <w:rPr>
                          <w:rFonts w:ascii="Garamond" w:eastAsia="Garamond" w:hAnsi="Garamond" w:cs="Garamond"/>
                          <w:sz w:val="16"/>
                          <w:szCs w:val="16"/>
                        </w:rPr>
                      </w:pPr>
                    </w:p>
                    <w:p w14:paraId="3CE9A41D" w14:textId="77777777" w:rsidR="00AF1E52" w:rsidRDefault="00F75BB9">
                      <w:pPr>
                        <w:pStyle w:val="FreeForm"/>
                        <w:spacing w:line="240" w:lineRule="auto"/>
                        <w:rPr>
                          <w:rFonts w:ascii="Garamond" w:eastAsia="Garamond" w:hAnsi="Garamond" w:cs="Garamond"/>
                          <w:b/>
                          <w:bCs/>
                        </w:rPr>
                      </w:pPr>
                      <w:r>
                        <w:rPr>
                          <w:rFonts w:ascii="Garamond" w:hAnsi="Garamond"/>
                          <w:b/>
                          <w:bCs/>
                          <w:lang w:val="it-IT"/>
                        </w:rPr>
                        <w:t>Dr. Gillian Hogan</w:t>
                      </w:r>
                    </w:p>
                    <w:p w14:paraId="6A49CAA5"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2BEFFB2D"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Clinical Assistant Professor</w:t>
                      </w:r>
                    </w:p>
                    <w:p w14:paraId="3083C205" w14:textId="77777777" w:rsidR="00AF1E52" w:rsidRDefault="005766CB">
                      <w:pPr>
                        <w:pStyle w:val="FreeForm"/>
                        <w:spacing w:line="240" w:lineRule="auto"/>
                        <w:rPr>
                          <w:rFonts w:ascii="Garamond" w:eastAsia="Garamond" w:hAnsi="Garamond" w:cs="Garamond"/>
                          <w:sz w:val="16"/>
                          <w:szCs w:val="16"/>
                          <w:u w:val="single"/>
                        </w:rPr>
                      </w:pPr>
                      <w:hyperlink r:id="rId18" w:history="1">
                        <w:proofErr w:type="spellStart"/>
                        <w:r w:rsidR="00F75BB9">
                          <w:rPr>
                            <w:rStyle w:val="Hyperlink2"/>
                            <w:rFonts w:ascii="Garamond" w:hAnsi="Garamond"/>
                            <w:sz w:val="16"/>
                            <w:szCs w:val="16"/>
                          </w:rPr>
                          <w:t>hogang@mcmaster.ca</w:t>
                        </w:r>
                        <w:proofErr w:type="spellEnd"/>
                      </w:hyperlink>
                    </w:p>
                    <w:p w14:paraId="49B6F708" w14:textId="77777777" w:rsidR="00AF1E52" w:rsidRDefault="00AF1E52">
                      <w:pPr>
                        <w:pStyle w:val="FreeForm"/>
                        <w:spacing w:line="240" w:lineRule="auto"/>
                        <w:rPr>
                          <w:rFonts w:ascii="Garamond" w:eastAsia="Garamond" w:hAnsi="Garamond" w:cs="Garamond"/>
                          <w:sz w:val="16"/>
                          <w:szCs w:val="16"/>
                          <w:u w:val="single"/>
                        </w:rPr>
                      </w:pPr>
                    </w:p>
                    <w:p w14:paraId="0B2FD71C" w14:textId="77777777" w:rsidR="00AF1E52" w:rsidRDefault="00F75BB9">
                      <w:pPr>
                        <w:pStyle w:val="FreeForm"/>
                        <w:spacing w:line="240" w:lineRule="auto"/>
                        <w:rPr>
                          <w:rFonts w:ascii="Garamond" w:eastAsia="Garamond" w:hAnsi="Garamond" w:cs="Garamond"/>
                          <w:b/>
                          <w:bCs/>
                        </w:rPr>
                      </w:pPr>
                      <w:r>
                        <w:rPr>
                          <w:rFonts w:ascii="Garamond" w:hAnsi="Garamond"/>
                          <w:b/>
                          <w:bCs/>
                          <w:lang w:val="nl-NL"/>
                        </w:rPr>
                        <w:t>Dr. Nicola Jones-Stokreef</w:t>
                      </w:r>
                    </w:p>
                    <w:p w14:paraId="455C018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75B4306C"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Children's Treatment Network of Simcoe York</w:t>
                      </w:r>
                    </w:p>
                    <w:p w14:paraId="1CB293E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Orillia Soldiers Memorial Hospital</w:t>
                      </w:r>
                    </w:p>
                    <w:p w14:paraId="09E0B15B" w14:textId="77777777" w:rsidR="00AF1E52" w:rsidRDefault="005766CB">
                      <w:pPr>
                        <w:pStyle w:val="FreeForm"/>
                        <w:spacing w:line="240" w:lineRule="auto"/>
                        <w:rPr>
                          <w:rFonts w:ascii="Garamond" w:eastAsia="Garamond" w:hAnsi="Garamond" w:cs="Garamond"/>
                          <w:sz w:val="16"/>
                          <w:szCs w:val="16"/>
                          <w:u w:val="single"/>
                        </w:rPr>
                      </w:pPr>
                      <w:hyperlink r:id="rId19" w:history="1">
                        <w:r w:rsidR="00F75BB9">
                          <w:rPr>
                            <w:rFonts w:ascii="Garamond" w:hAnsi="Garamond"/>
                            <w:sz w:val="16"/>
                            <w:szCs w:val="16"/>
                            <w:u w:val="single"/>
                          </w:rPr>
                          <w:t>njonesstokreef@osmh.on.ca</w:t>
                        </w:r>
                      </w:hyperlink>
                    </w:p>
                    <w:p w14:paraId="0C009886" w14:textId="77777777" w:rsidR="00AF1E52" w:rsidRDefault="00AF1E52">
                      <w:pPr>
                        <w:pStyle w:val="FreeForm"/>
                        <w:spacing w:line="240" w:lineRule="auto"/>
                        <w:rPr>
                          <w:rFonts w:ascii="Garamond" w:eastAsia="Garamond" w:hAnsi="Garamond" w:cs="Garamond"/>
                          <w:sz w:val="16"/>
                          <w:szCs w:val="16"/>
                          <w:u w:val="single"/>
                        </w:rPr>
                      </w:pPr>
                    </w:p>
                    <w:p w14:paraId="0DE80375" w14:textId="77777777" w:rsidR="00AF1E52" w:rsidRPr="005F5DAC" w:rsidRDefault="00F75BB9">
                      <w:pPr>
                        <w:pStyle w:val="FreeForm"/>
                        <w:spacing w:line="240" w:lineRule="auto"/>
                        <w:rPr>
                          <w:rFonts w:ascii="Garamond" w:eastAsia="Garamond" w:hAnsi="Garamond" w:cs="Garamond"/>
                          <w:b/>
                          <w:bCs/>
                        </w:rPr>
                      </w:pPr>
                      <w:r w:rsidRPr="005F5DAC">
                        <w:rPr>
                          <w:rFonts w:ascii="Garamond" w:hAnsi="Garamond"/>
                          <w:b/>
                          <w:bCs/>
                          <w:lang w:val="de-DE"/>
                        </w:rPr>
                        <w:t>Dr. Benjamin Klein</w:t>
                      </w:r>
                    </w:p>
                    <w:p w14:paraId="18D94A84" w14:textId="77777777" w:rsidR="00AF1E52" w:rsidRPr="00ED48DB" w:rsidRDefault="00F75BB9">
                      <w:pPr>
                        <w:pStyle w:val="FreeForm"/>
                        <w:spacing w:line="240" w:lineRule="auto"/>
                        <w:rPr>
                          <w:rFonts w:ascii="Garamond" w:eastAsia="Garamond" w:hAnsi="Garamond" w:cs="Garamond"/>
                          <w:sz w:val="16"/>
                          <w:szCs w:val="16"/>
                        </w:rPr>
                      </w:pPr>
                      <w:r w:rsidRPr="00ED48DB">
                        <w:rPr>
                          <w:rFonts w:ascii="Garamond" w:hAnsi="Garamond"/>
                          <w:sz w:val="16"/>
                          <w:szCs w:val="16"/>
                        </w:rPr>
                        <w:t>Developmental Pediatrician</w:t>
                      </w:r>
                    </w:p>
                    <w:p w14:paraId="630C6778" w14:textId="77777777" w:rsidR="00AF1E52" w:rsidRPr="00ED48DB" w:rsidRDefault="00F75BB9">
                      <w:pPr>
                        <w:pStyle w:val="FreeForm"/>
                        <w:spacing w:line="240" w:lineRule="auto"/>
                        <w:rPr>
                          <w:rFonts w:ascii="Garamond" w:eastAsia="Garamond" w:hAnsi="Garamond" w:cs="Garamond"/>
                          <w:sz w:val="16"/>
                          <w:szCs w:val="16"/>
                        </w:rPr>
                      </w:pPr>
                      <w:r w:rsidRPr="00ED48DB">
                        <w:rPr>
                          <w:rFonts w:ascii="Garamond" w:hAnsi="Garamond"/>
                          <w:sz w:val="16"/>
                          <w:szCs w:val="16"/>
                        </w:rPr>
                        <w:t>Medical Director of Lansdowne Children’</w:t>
                      </w:r>
                      <w:r w:rsidRPr="00ED48DB">
                        <w:rPr>
                          <w:rFonts w:ascii="Garamond" w:hAnsi="Garamond"/>
                          <w:sz w:val="16"/>
                          <w:szCs w:val="16"/>
                          <w:lang w:val="fr-FR"/>
                        </w:rPr>
                        <w:t>s Centre</w:t>
                      </w:r>
                    </w:p>
                    <w:p w14:paraId="6DEA454D" w14:textId="77777777" w:rsidR="00ED48DB" w:rsidRPr="00ED48DB" w:rsidRDefault="005766CB" w:rsidP="00ED48DB">
                      <w:pPr>
                        <w:pStyle w:val="FreeForm"/>
                        <w:spacing w:line="240" w:lineRule="auto"/>
                        <w:rPr>
                          <w:rFonts w:ascii="Garamond" w:hAnsi="Garamond"/>
                          <w:sz w:val="16"/>
                          <w:szCs w:val="16"/>
                          <w:u w:val="single"/>
                        </w:rPr>
                      </w:pPr>
                      <w:hyperlink r:id="rId20" w:history="1">
                        <w:r w:rsidR="00F75BB9">
                          <w:rPr>
                            <w:rFonts w:ascii="Garamond" w:hAnsi="Garamond"/>
                            <w:sz w:val="16"/>
                            <w:szCs w:val="16"/>
                            <w:u w:val="single"/>
                          </w:rPr>
                          <w:t>benjamin.klein@medportal.ca</w:t>
                        </w:r>
                      </w:hyperlink>
                    </w:p>
                    <w:p w14:paraId="4F718B97" w14:textId="77777777" w:rsidR="00AF1E52" w:rsidRDefault="00AF1E52">
                      <w:pPr>
                        <w:pStyle w:val="FreeForm"/>
                        <w:spacing w:line="240" w:lineRule="auto"/>
                        <w:rPr>
                          <w:rFonts w:ascii="Garamond" w:eastAsia="Garamond" w:hAnsi="Garamond" w:cs="Garamond"/>
                          <w:sz w:val="16"/>
                          <w:szCs w:val="16"/>
                          <w:u w:val="single"/>
                        </w:rPr>
                      </w:pPr>
                    </w:p>
                    <w:p w14:paraId="5204F9FE" w14:textId="77777777" w:rsidR="00AF1E52" w:rsidRDefault="00F75BB9">
                      <w:pPr>
                        <w:pStyle w:val="FreeForm"/>
                        <w:spacing w:line="240" w:lineRule="auto"/>
                        <w:rPr>
                          <w:rFonts w:ascii="Garamond" w:eastAsia="Garamond" w:hAnsi="Garamond" w:cs="Garamond"/>
                          <w:b/>
                          <w:bCs/>
                        </w:rPr>
                      </w:pPr>
                      <w:r>
                        <w:rPr>
                          <w:rFonts w:ascii="Garamond" w:hAnsi="Garamond"/>
                          <w:b/>
                          <w:bCs/>
                          <w:lang w:val="de-DE"/>
                        </w:rPr>
                        <w:t>Dr. Olaf Kraus de Camargo</w:t>
                      </w:r>
                    </w:p>
                    <w:p w14:paraId="23F772D2"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6FCAB31"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06406CE4"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709E247E" w14:textId="77777777" w:rsidR="00AF1E52" w:rsidRDefault="005766CB">
                      <w:pPr>
                        <w:pStyle w:val="FreeForm"/>
                        <w:spacing w:line="240" w:lineRule="auto"/>
                        <w:rPr>
                          <w:rStyle w:val="Hyperlink2"/>
                          <w:rFonts w:ascii="Garamond" w:eastAsia="Garamond" w:hAnsi="Garamond" w:cs="Garamond"/>
                          <w:sz w:val="16"/>
                          <w:szCs w:val="16"/>
                        </w:rPr>
                      </w:pPr>
                      <w:hyperlink r:id="rId21" w:history="1">
                        <w:proofErr w:type="spellStart"/>
                        <w:r w:rsidR="00F75BB9">
                          <w:rPr>
                            <w:rFonts w:ascii="Garamond" w:hAnsi="Garamond"/>
                            <w:sz w:val="16"/>
                            <w:szCs w:val="16"/>
                            <w:u w:val="single"/>
                            <w:lang w:val="de-DE"/>
                          </w:rPr>
                          <w:t>krausdc@mcmaster.ca</w:t>
                        </w:r>
                        <w:proofErr w:type="spellEnd"/>
                      </w:hyperlink>
                    </w:p>
                    <w:p w14:paraId="7DEAE26B" w14:textId="77777777" w:rsidR="00AF1E52" w:rsidRDefault="00AF1E52">
                      <w:pPr>
                        <w:pStyle w:val="FreeForm"/>
                        <w:spacing w:line="240" w:lineRule="auto"/>
                        <w:rPr>
                          <w:rStyle w:val="Hyperlink2"/>
                          <w:rFonts w:ascii="Garamond" w:eastAsia="Garamond" w:hAnsi="Garamond" w:cs="Garamond"/>
                          <w:sz w:val="16"/>
                          <w:szCs w:val="16"/>
                        </w:rPr>
                      </w:pPr>
                    </w:p>
                    <w:p w14:paraId="36FD0B66" w14:textId="77777777" w:rsidR="00AF1E52" w:rsidRDefault="00F75BB9">
                      <w:pPr>
                        <w:pStyle w:val="FreeForm"/>
                        <w:spacing w:line="240" w:lineRule="auto"/>
                        <w:rPr>
                          <w:rFonts w:ascii="Garamond" w:eastAsia="Garamond" w:hAnsi="Garamond" w:cs="Garamond"/>
                          <w:b/>
                          <w:bCs/>
                        </w:rPr>
                      </w:pPr>
                      <w:r>
                        <w:rPr>
                          <w:rFonts w:ascii="Garamond" w:hAnsi="Garamond"/>
                          <w:b/>
                          <w:bCs/>
                        </w:rPr>
                        <w:t>Dr. Alvin Loh</w:t>
                      </w:r>
                    </w:p>
                    <w:p w14:paraId="24AB0A85"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Assistant Professor of Pediatrics</w:t>
                      </w:r>
                    </w:p>
                    <w:p w14:paraId="50BF4836"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55422CC9"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University of Toronto</w:t>
                      </w:r>
                    </w:p>
                    <w:p w14:paraId="66BD0DCF"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Medical Chief of Staff, Surrey Place Centre</w:t>
                      </w:r>
                    </w:p>
                    <w:p w14:paraId="7DC7A286" w14:textId="77777777" w:rsidR="00AF1E52" w:rsidRDefault="005766CB">
                      <w:pPr>
                        <w:pStyle w:val="FreeForm"/>
                        <w:spacing w:line="240" w:lineRule="auto"/>
                        <w:rPr>
                          <w:rStyle w:val="None"/>
                          <w:rFonts w:ascii="Garamond" w:eastAsia="Garamond" w:hAnsi="Garamond" w:cs="Garamond"/>
                          <w:sz w:val="16"/>
                          <w:szCs w:val="16"/>
                        </w:rPr>
                      </w:pPr>
                      <w:hyperlink r:id="rId22" w:history="1">
                        <w:r w:rsidR="00F75BB9">
                          <w:rPr>
                            <w:rFonts w:ascii="Garamond" w:hAnsi="Garamond"/>
                            <w:sz w:val="16"/>
                            <w:szCs w:val="16"/>
                            <w:u w:val="single"/>
                            <w:lang w:val="it-IT"/>
                          </w:rPr>
                          <w:t>alvin.loh@surreyplace.on.ca</w:t>
                        </w:r>
                      </w:hyperlink>
                    </w:p>
                    <w:p w14:paraId="6EB2F732" w14:textId="77777777" w:rsidR="00AF1E52" w:rsidRDefault="00AF1E52">
                      <w:pPr>
                        <w:pStyle w:val="FreeForm"/>
                        <w:spacing w:line="240" w:lineRule="auto"/>
                        <w:rPr>
                          <w:rStyle w:val="None"/>
                          <w:rFonts w:ascii="Garamond" w:eastAsia="Garamond" w:hAnsi="Garamond" w:cs="Garamond"/>
                          <w:sz w:val="16"/>
                          <w:szCs w:val="16"/>
                        </w:rPr>
                      </w:pPr>
                    </w:p>
                    <w:p w14:paraId="62C23791" w14:textId="77777777" w:rsidR="00AF1E52" w:rsidRDefault="00F75BB9">
                      <w:pPr>
                        <w:pStyle w:val="FreeForm"/>
                        <w:spacing w:line="240" w:lineRule="auto"/>
                        <w:rPr>
                          <w:rFonts w:ascii="Garamond" w:eastAsia="Garamond" w:hAnsi="Garamond" w:cs="Garamond"/>
                          <w:b/>
                          <w:bCs/>
                        </w:rPr>
                      </w:pPr>
                      <w:r>
                        <w:rPr>
                          <w:rFonts w:ascii="Garamond" w:hAnsi="Garamond"/>
                          <w:b/>
                          <w:bCs/>
                          <w:lang w:val="pt-PT"/>
                        </w:rPr>
                        <w:t>Dr. Mohammad S. Zubairi</w:t>
                      </w:r>
                    </w:p>
                    <w:p w14:paraId="4FDAA000" w14:textId="77777777" w:rsidR="00AF1E52" w:rsidRDefault="00F75BB9" w:rsidP="00E84023">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1138F02D" w14:textId="77777777" w:rsidR="00AF1E52" w:rsidRDefault="00F75BB9">
                      <w:pPr>
                        <w:pStyle w:val="FreeForm"/>
                        <w:spacing w:line="240" w:lineRule="auto"/>
                        <w:rPr>
                          <w:rFonts w:ascii="Garamond" w:eastAsia="Garamond" w:hAnsi="Garamond" w:cs="Garamond"/>
                          <w:sz w:val="16"/>
                          <w:szCs w:val="16"/>
                        </w:rPr>
                      </w:pPr>
                      <w:r>
                        <w:rPr>
                          <w:rFonts w:ascii="Garamond" w:hAnsi="Garamond"/>
                          <w:sz w:val="16"/>
                          <w:szCs w:val="16"/>
                        </w:rPr>
                        <w:t>Holland Bloorview Kids Rehabilitation Hospital</w:t>
                      </w:r>
                    </w:p>
                    <w:p w14:paraId="5062AF76" w14:textId="77777777" w:rsidR="00AF1E52" w:rsidRDefault="005766CB">
                      <w:pPr>
                        <w:pStyle w:val="FreeForm"/>
                        <w:spacing w:line="240" w:lineRule="auto"/>
                        <w:rPr>
                          <w:rStyle w:val="Hyperlink2"/>
                          <w:rFonts w:ascii="Garamond" w:hAnsi="Garamond"/>
                          <w:sz w:val="16"/>
                          <w:szCs w:val="16"/>
                        </w:rPr>
                      </w:pPr>
                      <w:hyperlink r:id="rId23" w:history="1">
                        <w:r w:rsidR="00F75BB9">
                          <w:rPr>
                            <w:rFonts w:ascii="Garamond" w:hAnsi="Garamond"/>
                            <w:sz w:val="16"/>
                            <w:szCs w:val="16"/>
                            <w:u w:val="single"/>
                          </w:rPr>
                          <w:t>mzubairi@hollandbloorview.ca</w:t>
                        </w:r>
                      </w:hyperlink>
                      <w:r w:rsidR="00F75BB9">
                        <w:rPr>
                          <w:rStyle w:val="Hyperlink2"/>
                          <w:rFonts w:ascii="Garamond" w:hAnsi="Garamond"/>
                          <w:sz w:val="16"/>
                          <w:szCs w:val="16"/>
                        </w:rPr>
                        <w:t xml:space="preserve"> </w:t>
                      </w:r>
                    </w:p>
                    <w:p w14:paraId="74F215C9" w14:textId="77777777" w:rsidR="00A034FD" w:rsidRDefault="00A034FD">
                      <w:pPr>
                        <w:pStyle w:val="FreeForm"/>
                        <w:spacing w:line="240" w:lineRule="auto"/>
                        <w:rPr>
                          <w:rStyle w:val="Hyperlink2"/>
                          <w:rFonts w:ascii="Garamond" w:hAnsi="Garamond"/>
                          <w:sz w:val="16"/>
                          <w:szCs w:val="16"/>
                        </w:rPr>
                      </w:pPr>
                    </w:p>
                    <w:p w14:paraId="063AAAA5" w14:textId="77777777" w:rsidR="00A034FD" w:rsidRDefault="00A034FD">
                      <w:pPr>
                        <w:pStyle w:val="FreeForm"/>
                        <w:spacing w:line="240" w:lineRule="auto"/>
                        <w:rPr>
                          <w:rStyle w:val="Hyperlink2"/>
                          <w:rFonts w:ascii="Garamond" w:hAnsi="Garamond"/>
                          <w:sz w:val="16"/>
                          <w:szCs w:val="16"/>
                        </w:rPr>
                      </w:pPr>
                    </w:p>
                    <w:p w14:paraId="13B141B4" w14:textId="77777777" w:rsidR="00A034FD" w:rsidRDefault="00A034FD">
                      <w:pPr>
                        <w:pStyle w:val="FreeForm"/>
                        <w:spacing w:line="240" w:lineRule="auto"/>
                        <w:rPr>
                          <w:rStyle w:val="Hyperlink2"/>
                          <w:rFonts w:ascii="Garamond" w:hAnsi="Garamond"/>
                          <w:sz w:val="16"/>
                          <w:szCs w:val="16"/>
                        </w:rPr>
                      </w:pPr>
                    </w:p>
                    <w:p w14:paraId="12324DFE" w14:textId="77777777" w:rsidR="00D439F6" w:rsidRDefault="00D439F6" w:rsidP="00D439F6">
                      <w:pPr>
                        <w:pStyle w:val="FreeForm"/>
                        <w:spacing w:line="240" w:lineRule="auto"/>
                        <w:rPr>
                          <w:rStyle w:val="Hyperlink2"/>
                          <w:rFonts w:ascii="Garamond" w:hAnsi="Garamond"/>
                          <w:b/>
                          <w:bCs/>
                          <w:sz w:val="28"/>
                          <w:szCs w:val="28"/>
                        </w:rPr>
                      </w:pPr>
                      <w:r w:rsidRPr="00D439F6">
                        <w:rPr>
                          <w:rStyle w:val="Hyperlink2"/>
                          <w:noProof/>
                        </w:rPr>
                        <w:drawing>
                          <wp:inline distT="0" distB="0" distL="0" distR="0" wp14:anchorId="1E69343D" wp14:editId="4505BF88">
                            <wp:extent cx="447675" cy="447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p>
                    <w:p w14:paraId="2EE6B435" w14:textId="77777777" w:rsidR="00A034FD" w:rsidRPr="00D439F6" w:rsidRDefault="00A034FD" w:rsidP="00D439F6">
                      <w:pPr>
                        <w:pStyle w:val="FreeForm"/>
                        <w:spacing w:line="240" w:lineRule="auto"/>
                        <w:rPr>
                          <w:rFonts w:ascii="Garamond" w:hAnsi="Garamond"/>
                          <w:sz w:val="16"/>
                          <w:szCs w:val="16"/>
                        </w:rPr>
                      </w:pPr>
                      <w:r w:rsidRPr="00A034FD">
                        <w:rPr>
                          <w:rStyle w:val="Hyperlink2"/>
                          <w:rFonts w:ascii="Garamond" w:hAnsi="Garamond"/>
                          <w:b/>
                          <w:bCs/>
                          <w:sz w:val="28"/>
                          <w:szCs w:val="28"/>
                        </w:rPr>
                        <w:t xml:space="preserve">Website: </w:t>
                      </w:r>
                      <w:proofErr w:type="spellStart"/>
                      <w:r w:rsidRPr="00A034FD">
                        <w:rPr>
                          <w:rStyle w:val="Hyperlink2"/>
                          <w:rFonts w:ascii="Garamond" w:hAnsi="Garamond"/>
                          <w:b/>
                          <w:bCs/>
                          <w:sz w:val="28"/>
                          <w:szCs w:val="28"/>
                        </w:rPr>
                        <w:t>www.ponda.ca</w:t>
                      </w:r>
                      <w:proofErr w:type="spellEnd"/>
                    </w:p>
                  </w:txbxContent>
                </v:textbox>
                <w10:wrap anchorx="page" anchory="page"/>
              </v:rect>
            </w:pict>
          </mc:Fallback>
        </mc:AlternateContent>
      </w:r>
      <w:bookmarkStart w:id="0" w:name="_GoBack"/>
      <w:bookmarkEnd w:id="0"/>
    </w:p>
    <w:p w14:paraId="58C1D02E" w14:textId="77777777" w:rsidR="00CC15BC" w:rsidRDefault="00CC15BC" w:rsidP="005A1B9A">
      <w:pPr>
        <w:rPr>
          <w:color w:val="000000"/>
          <w:lang w:val="it-IT"/>
        </w:rPr>
      </w:pPr>
    </w:p>
    <w:p w14:paraId="26B14E51" w14:textId="77777777" w:rsidR="00C41DF7" w:rsidRDefault="00C41DF7" w:rsidP="00C41DF7">
      <w:pPr>
        <w:rPr>
          <w:lang w:val="en-CA"/>
        </w:rPr>
      </w:pPr>
      <w:r>
        <w:rPr>
          <w:lang w:val="en-CA"/>
        </w:rPr>
        <w:t>Backgrounder: Evidence-based intervention for learning disabilities in Ontario schools</w:t>
      </w:r>
    </w:p>
    <w:p w14:paraId="7B164E64" w14:textId="77777777" w:rsidR="00C41DF7" w:rsidRDefault="00C41DF7" w:rsidP="00C41DF7">
      <w:pPr>
        <w:rPr>
          <w:lang w:val="en-CA"/>
        </w:rPr>
      </w:pPr>
    </w:p>
    <w:p w14:paraId="21CA51C9" w14:textId="77777777" w:rsidR="00C41DF7" w:rsidRDefault="00C41DF7" w:rsidP="00C41DF7">
      <w:pPr>
        <w:rPr>
          <w:lang w:val="en-CA"/>
        </w:rPr>
      </w:pPr>
      <w:r>
        <w:rPr>
          <w:lang w:val="en-CA"/>
        </w:rPr>
        <w:t>This is a proposal for Ontario to implement evidence based literacy interventions in all school boards in the province. Learning disabilities affect approximately 5% of Ontario children age 6 to 15 years old, and 85% of these children have significant problems learning to read and write.  These problems are not outgrown, and better outcomes result when intervention occurs in the early years of schooling.  Unwanted outcomes are more common in people with LD: 25 % drop out of high school (more than twice the average rate), and only 8% go on to post secondary education. Adults with LD are 2 to 3 times more likely to report fair-to-poor physical, mental and general health.</w:t>
      </w:r>
    </w:p>
    <w:p w14:paraId="69B03E72" w14:textId="77777777" w:rsidR="00C41DF7" w:rsidRDefault="00C41DF7" w:rsidP="00C41DF7">
      <w:pPr>
        <w:rPr>
          <w:lang w:val="en-CA"/>
        </w:rPr>
      </w:pPr>
    </w:p>
    <w:p w14:paraId="29587E9F" w14:textId="77777777" w:rsidR="00C41DF7" w:rsidRDefault="00C41DF7" w:rsidP="00C41DF7">
      <w:pPr>
        <w:rPr>
          <w:lang w:val="en-CA"/>
        </w:rPr>
      </w:pPr>
      <w:r>
        <w:rPr>
          <w:lang w:val="en-CA"/>
        </w:rPr>
        <w:t xml:space="preserve">Reading and writing are not singular skills. Learning to read requires the acquisition of multiple layers of skill, including phonemic awareness (awareness of the individual speech sounds in spoken words), learning of letter-sound and letter cluster-sound correspondences, learning of the structure of words (e,g, prefixes, suffixes), and learning that a word may have multiple meanings and functions within a sentence. Skilled reading, fluency, and text comprehension are built upon these foundational reading skills. Starting in Grade 4, we know the performance gap between proficient and disabled readers starts to increase, making it more challenging and less effective to intervene in later grades. Not only is there a gap in skills, but children with LD are less likely to see themselves as capable, and become disengaged with learning. Anxiety symptoms, low self esteem, and/or behaviour problems often ensue. </w:t>
      </w:r>
    </w:p>
    <w:p w14:paraId="42FE601F" w14:textId="77777777" w:rsidR="00C41DF7" w:rsidRDefault="00C41DF7" w:rsidP="00C41DF7">
      <w:pPr>
        <w:rPr>
          <w:lang w:val="en-CA"/>
        </w:rPr>
      </w:pPr>
    </w:p>
    <w:p w14:paraId="33BA4E3E" w14:textId="77777777" w:rsidR="00C41DF7" w:rsidRDefault="00C41DF7" w:rsidP="00C41DF7">
      <w:pPr>
        <w:rPr>
          <w:lang w:val="en-CA"/>
        </w:rPr>
      </w:pPr>
      <w:r>
        <w:rPr>
          <w:lang w:val="en-CA"/>
        </w:rPr>
        <w:t>There are a few programs currently available to address literacy based LD in the province. An example already in place in over 600 Ontario schools are the Empower</w:t>
      </w:r>
      <w:r w:rsidRPr="00BA68D1">
        <w:rPr>
          <w:sz w:val="22"/>
          <w:szCs w:val="22"/>
          <w:vertAlign w:val="superscript"/>
          <w:lang w:val="en-CA"/>
        </w:rPr>
        <w:t>TM</w:t>
      </w:r>
      <w:r>
        <w:rPr>
          <w:lang w:val="en-CA"/>
        </w:rPr>
        <w:t xml:space="preserve"> Reading Programs, a set of evidence-based interventions for children and teens with reading disabilities.</w:t>
      </w:r>
    </w:p>
    <w:p w14:paraId="59CC04D7" w14:textId="473805F1" w:rsidR="00C41DF7" w:rsidRDefault="00C41DF7" w:rsidP="00402176">
      <w:pPr>
        <w:rPr>
          <w:lang w:val="en-CA"/>
        </w:rPr>
      </w:pPr>
      <w:r>
        <w:rPr>
          <w:lang w:val="en-CA"/>
        </w:rPr>
        <w:t>For more than three decades, researchers at the Hospital for Sick Children in Toronto have documented clear evidence of the beneficial effects of early systematic reading intervention in children with severe learning challenges. A team led by Dr. Maureen Lovett has studied over 6500 severely reading disabled students, evaluating in controlled research a set of programs they developed called Empower</w:t>
      </w:r>
      <w:r w:rsidRPr="00BA68D1">
        <w:rPr>
          <w:sz w:val="22"/>
          <w:szCs w:val="22"/>
          <w:vertAlign w:val="superscript"/>
          <w:lang w:val="en-CA"/>
        </w:rPr>
        <w:t>TM</w:t>
      </w:r>
      <w:r>
        <w:rPr>
          <w:lang w:val="en-CA"/>
        </w:rPr>
        <w:t xml:space="preserve"> Reading. Studies show that use of Empower in the primary grades allows children with learning challenges to make significant gains in reading skills and to maintain and add to those gains after the program ends, regardless of SES disadvantage,  lower IQ, or if English is not their primary language. If children are not identified as having learning challenges </w:t>
      </w:r>
    </w:p>
    <w:p w14:paraId="3362C1A2" w14:textId="77777777" w:rsidR="00DB6E56" w:rsidRDefault="00DB6E56" w:rsidP="00402176">
      <w:pPr>
        <w:rPr>
          <w:lang w:val="en-CA"/>
        </w:rPr>
      </w:pPr>
    </w:p>
    <w:p w14:paraId="0DA79141" w14:textId="22A0EB7B" w:rsidR="00DB6E56" w:rsidRPr="00C41DF7" w:rsidRDefault="00DB6E56" w:rsidP="00DB6E56">
      <w:pPr>
        <w:pStyle w:val="Body"/>
        <w:jc w:val="right"/>
        <w:rPr>
          <w:lang w:val="en-CA"/>
        </w:rPr>
      </w:pPr>
      <w:r>
        <w:rPr>
          <w:noProof/>
        </w:rPr>
        <w:drawing>
          <wp:anchor distT="152400" distB="152400" distL="152400" distR="152400" simplePos="0" relativeHeight="251663360" behindDoc="0" locked="0" layoutInCell="1" allowOverlap="1" wp14:anchorId="4E1342FA" wp14:editId="53FD5F57">
            <wp:simplePos x="0" y="0"/>
            <wp:positionH relativeFrom="margin">
              <wp:posOffset>-2215896</wp:posOffset>
            </wp:positionH>
            <wp:positionV relativeFrom="page">
              <wp:posOffset>645176</wp:posOffset>
            </wp:positionV>
            <wp:extent cx="2073911" cy="726424"/>
            <wp:effectExtent l="0" t="0" r="0" b="0"/>
            <wp:wrapThrough wrapText="bothSides" distL="152400" distR="152400">
              <wp:wrapPolygon edited="1">
                <wp:start x="0" y="0"/>
                <wp:lineTo x="0" y="21596"/>
                <wp:lineTo x="21602" y="21596"/>
                <wp:lineTo x="21602" y="0"/>
                <wp:lineTo x="0" y="0"/>
              </wp:wrapPolygon>
            </wp:wrapThrough>
            <wp:docPr id="3"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6">
                      <a:extLst/>
                    </a:blip>
                    <a:srcRect/>
                    <a:stretch>
                      <a:fillRect/>
                    </a:stretch>
                  </pic:blipFill>
                  <pic:spPr>
                    <a:xfrm>
                      <a:off x="0" y="0"/>
                      <a:ext cx="2073911" cy="726424"/>
                    </a:xfrm>
                    <a:prstGeom prst="rect">
                      <a:avLst/>
                    </a:prstGeom>
                    <a:ln w="12700" cap="flat">
                      <a:noFill/>
                      <a:miter lim="400000"/>
                    </a:ln>
                    <a:effectLst/>
                  </pic:spPr>
                </pic:pic>
              </a:graphicData>
            </a:graphic>
          </wp:anchor>
        </w:drawing>
      </w:r>
    </w:p>
    <w:p w14:paraId="707C1F83" w14:textId="77777777" w:rsidR="00DB6E56" w:rsidRPr="00993124" w:rsidRDefault="00DB6E56" w:rsidP="00DB6E56">
      <w:pPr>
        <w:pStyle w:val="Body"/>
        <w:jc w:val="right"/>
        <w:rPr>
          <w:lang w:val="en-CA"/>
        </w:rPr>
      </w:pPr>
      <w:r>
        <w:rPr>
          <w:noProof/>
        </w:rPr>
        <mc:AlternateContent>
          <mc:Choice Requires="wps">
            <w:drawing>
              <wp:anchor distT="152400" distB="152400" distL="152400" distR="152400" simplePos="0" relativeHeight="251662336" behindDoc="0" locked="0" layoutInCell="1" allowOverlap="1" wp14:anchorId="3A3F6ED6" wp14:editId="2E8BE69A">
                <wp:simplePos x="0" y="0"/>
                <wp:positionH relativeFrom="page">
                  <wp:posOffset>247650</wp:posOffset>
                </wp:positionH>
                <wp:positionV relativeFrom="page">
                  <wp:posOffset>1866900</wp:posOffset>
                </wp:positionV>
                <wp:extent cx="1892300" cy="7915275"/>
                <wp:effectExtent l="0" t="0" r="0" b="9525"/>
                <wp:wrapNone/>
                <wp:docPr id="1" name="officeArt object"/>
                <wp:cNvGraphicFramePr/>
                <a:graphic xmlns:a="http://schemas.openxmlformats.org/drawingml/2006/main">
                  <a:graphicData uri="http://schemas.microsoft.com/office/word/2010/wordprocessingShape">
                    <wps:wsp>
                      <wps:cNvSpPr/>
                      <wps:spPr>
                        <a:xfrm>
                          <a:off x="0" y="0"/>
                          <a:ext cx="1892300" cy="7915275"/>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14:paraId="6EAB25C9"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Ronit Mesterman</w:t>
                            </w:r>
                          </w:p>
                          <w:p w14:paraId="36D58A3A" w14:textId="77777777" w:rsidR="00DB6E56" w:rsidRDefault="00DB6E56" w:rsidP="00DB6E56">
                            <w:pPr>
                              <w:pStyle w:val="FreeForm"/>
                              <w:spacing w:line="240" w:lineRule="auto"/>
                              <w:rPr>
                                <w:rFonts w:ascii="Garamond" w:eastAsia="Garamond" w:hAnsi="Garamond" w:cs="Garamond"/>
                              </w:rPr>
                            </w:pPr>
                            <w:r>
                              <w:rPr>
                                <w:rFonts w:ascii="Garamond" w:hAnsi="Garamond"/>
                              </w:rPr>
                              <w:t>Chair of PONDA Network</w:t>
                            </w:r>
                          </w:p>
                          <w:p w14:paraId="3924B6CD"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5085A73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Pediatric Neurology</w:t>
                            </w:r>
                          </w:p>
                          <w:p w14:paraId="326DEE62"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Head of Developmental Pediatrics</w:t>
                            </w:r>
                          </w:p>
                          <w:p w14:paraId="3E5EFEEB"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5D6644A0"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 xml:space="preserve">Medical Director of Developmental Pediatric Rehabilitation and Autism Spectrum Disorder </w:t>
                            </w:r>
                          </w:p>
                          <w:p w14:paraId="3763A45D"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McMaster Children’</w:t>
                            </w:r>
                            <w:r>
                              <w:rPr>
                                <w:rFonts w:ascii="Garamond" w:hAnsi="Garamond"/>
                                <w:sz w:val="16"/>
                                <w:szCs w:val="16"/>
                                <w:lang w:val="pt-PT"/>
                              </w:rPr>
                              <w:t>s Hospital</w:t>
                            </w:r>
                          </w:p>
                          <w:p w14:paraId="04A54F64" w14:textId="77777777" w:rsidR="00DB6E56" w:rsidRDefault="00DB6E56" w:rsidP="00DB6E56">
                            <w:pPr>
                              <w:pStyle w:val="FreeForm"/>
                              <w:spacing w:line="240" w:lineRule="auto"/>
                              <w:rPr>
                                <w:rFonts w:ascii="Garamond" w:eastAsia="Garamond" w:hAnsi="Garamond" w:cs="Garamond"/>
                                <w:sz w:val="16"/>
                                <w:szCs w:val="16"/>
                              </w:rPr>
                            </w:pPr>
                            <w:hyperlink r:id="rId24" w:history="1">
                              <w:proofErr w:type="spellStart"/>
                              <w:r>
                                <w:rPr>
                                  <w:rFonts w:ascii="Garamond" w:hAnsi="Garamond"/>
                                  <w:sz w:val="16"/>
                                  <w:szCs w:val="16"/>
                                  <w:u w:val="single"/>
                                </w:rPr>
                                <w:t>mester@mcmaster.ca</w:t>
                              </w:r>
                              <w:proofErr w:type="spellEnd"/>
                            </w:hyperlink>
                          </w:p>
                          <w:p w14:paraId="54E36D5E" w14:textId="77777777" w:rsidR="00DB6E56" w:rsidRDefault="00DB6E56" w:rsidP="00DB6E56">
                            <w:pPr>
                              <w:pStyle w:val="FreeForm"/>
                              <w:spacing w:line="240" w:lineRule="auto"/>
                              <w:rPr>
                                <w:rFonts w:ascii="Garamond" w:eastAsia="Garamond" w:hAnsi="Garamond" w:cs="Garamond"/>
                                <w:sz w:val="16"/>
                                <w:szCs w:val="16"/>
                              </w:rPr>
                            </w:pPr>
                          </w:p>
                          <w:p w14:paraId="33E79846" w14:textId="77777777" w:rsidR="00DB6E56" w:rsidRDefault="00DB6E56" w:rsidP="00DB6E56">
                            <w:pPr>
                              <w:pStyle w:val="FreeForm"/>
                              <w:spacing w:line="240" w:lineRule="auto"/>
                              <w:rPr>
                                <w:rFonts w:ascii="Garamond" w:eastAsia="Garamond" w:hAnsi="Garamond" w:cs="Garamond"/>
                                <w:sz w:val="16"/>
                                <w:szCs w:val="16"/>
                              </w:rPr>
                            </w:pPr>
                          </w:p>
                          <w:p w14:paraId="56C98933"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Pamela Frid</w:t>
                            </w:r>
                          </w:p>
                          <w:p w14:paraId="0CA14638"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Founder in Developmental Pediatrics</w:t>
                            </w:r>
                          </w:p>
                          <w:p w14:paraId="220F79E8"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46C48F86"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The University of Western Ontario</w:t>
                            </w:r>
                          </w:p>
                          <w:p w14:paraId="7DC2E42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Medical Director, Thames Valley Children’</w:t>
                            </w:r>
                            <w:r>
                              <w:rPr>
                                <w:rFonts w:ascii="Garamond" w:hAnsi="Garamond"/>
                                <w:sz w:val="16"/>
                                <w:szCs w:val="16"/>
                                <w:lang w:val="fr-FR"/>
                              </w:rPr>
                              <w:t>s Centre</w:t>
                            </w:r>
                          </w:p>
                          <w:p w14:paraId="38B71876" w14:textId="77777777" w:rsidR="00DB6E56" w:rsidRDefault="00DB6E56" w:rsidP="00DB6E56">
                            <w:pPr>
                              <w:pStyle w:val="FreeForm"/>
                              <w:spacing w:line="240" w:lineRule="auto"/>
                              <w:rPr>
                                <w:rFonts w:ascii="Garamond" w:eastAsia="Garamond" w:hAnsi="Garamond" w:cs="Garamond"/>
                                <w:sz w:val="16"/>
                                <w:szCs w:val="16"/>
                              </w:rPr>
                            </w:pPr>
                            <w:hyperlink r:id="rId25" w:history="1">
                              <w:proofErr w:type="spellStart"/>
                              <w:r>
                                <w:rPr>
                                  <w:rFonts w:ascii="Garamond" w:hAnsi="Garamond"/>
                                  <w:sz w:val="16"/>
                                  <w:szCs w:val="16"/>
                                  <w:u w:val="single"/>
                                </w:rPr>
                                <w:t>pamela.frid@tvcc.on.ca</w:t>
                              </w:r>
                              <w:proofErr w:type="spellEnd"/>
                            </w:hyperlink>
                          </w:p>
                          <w:p w14:paraId="6332498C" w14:textId="77777777" w:rsidR="00DB6E56" w:rsidRDefault="00DB6E56" w:rsidP="00DB6E56">
                            <w:pPr>
                              <w:pStyle w:val="FreeForm"/>
                              <w:spacing w:line="240" w:lineRule="auto"/>
                              <w:rPr>
                                <w:rFonts w:ascii="Garamond" w:eastAsia="Garamond" w:hAnsi="Garamond" w:cs="Garamond"/>
                                <w:sz w:val="16"/>
                                <w:szCs w:val="16"/>
                              </w:rPr>
                            </w:pPr>
                          </w:p>
                          <w:p w14:paraId="1B3C622B"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it-IT"/>
                              </w:rPr>
                              <w:t>Dr. Gillian Hogan</w:t>
                            </w:r>
                          </w:p>
                          <w:p w14:paraId="768ECB1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5F11DF0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Clinical Assistant Professor</w:t>
                            </w:r>
                          </w:p>
                          <w:p w14:paraId="4BA73B29" w14:textId="77777777" w:rsidR="00DB6E56" w:rsidRDefault="00DB6E56" w:rsidP="00DB6E56">
                            <w:pPr>
                              <w:pStyle w:val="FreeForm"/>
                              <w:spacing w:line="240" w:lineRule="auto"/>
                              <w:rPr>
                                <w:rFonts w:ascii="Garamond" w:eastAsia="Garamond" w:hAnsi="Garamond" w:cs="Garamond"/>
                                <w:sz w:val="16"/>
                                <w:szCs w:val="16"/>
                                <w:u w:val="single"/>
                              </w:rPr>
                            </w:pPr>
                            <w:hyperlink r:id="rId26" w:history="1">
                              <w:proofErr w:type="spellStart"/>
                              <w:r>
                                <w:rPr>
                                  <w:rStyle w:val="Hyperlink2"/>
                                  <w:rFonts w:ascii="Garamond" w:hAnsi="Garamond"/>
                                  <w:sz w:val="16"/>
                                  <w:szCs w:val="16"/>
                                </w:rPr>
                                <w:t>hogang@mcmaster.ca</w:t>
                              </w:r>
                              <w:proofErr w:type="spellEnd"/>
                            </w:hyperlink>
                          </w:p>
                          <w:p w14:paraId="69955F45" w14:textId="77777777" w:rsidR="00DB6E56" w:rsidRDefault="00DB6E56" w:rsidP="00DB6E56">
                            <w:pPr>
                              <w:pStyle w:val="FreeForm"/>
                              <w:spacing w:line="240" w:lineRule="auto"/>
                              <w:rPr>
                                <w:rFonts w:ascii="Garamond" w:eastAsia="Garamond" w:hAnsi="Garamond" w:cs="Garamond"/>
                                <w:sz w:val="16"/>
                                <w:szCs w:val="16"/>
                                <w:u w:val="single"/>
                              </w:rPr>
                            </w:pPr>
                          </w:p>
                          <w:p w14:paraId="2274CFEE"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nl-NL"/>
                              </w:rPr>
                              <w:t>Dr. Nicola Jones-Stokreef</w:t>
                            </w:r>
                          </w:p>
                          <w:p w14:paraId="7659AC9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693EC92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Children's Treatment Network of Simcoe York</w:t>
                            </w:r>
                          </w:p>
                          <w:p w14:paraId="28B72B0B"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Orillia Soldiers Memorial Hospital</w:t>
                            </w:r>
                          </w:p>
                          <w:p w14:paraId="15FB0AFB" w14:textId="77777777" w:rsidR="00DB6E56" w:rsidRDefault="00DB6E56" w:rsidP="00DB6E56">
                            <w:pPr>
                              <w:pStyle w:val="FreeForm"/>
                              <w:spacing w:line="240" w:lineRule="auto"/>
                              <w:rPr>
                                <w:rFonts w:ascii="Garamond" w:eastAsia="Garamond" w:hAnsi="Garamond" w:cs="Garamond"/>
                                <w:sz w:val="16"/>
                                <w:szCs w:val="16"/>
                                <w:u w:val="single"/>
                              </w:rPr>
                            </w:pPr>
                            <w:hyperlink r:id="rId27" w:history="1">
                              <w:r>
                                <w:rPr>
                                  <w:rFonts w:ascii="Garamond" w:hAnsi="Garamond"/>
                                  <w:sz w:val="16"/>
                                  <w:szCs w:val="16"/>
                                  <w:u w:val="single"/>
                                </w:rPr>
                                <w:t>njonesstokreef@osmh.on.ca</w:t>
                              </w:r>
                            </w:hyperlink>
                          </w:p>
                          <w:p w14:paraId="5AE10BAF" w14:textId="77777777" w:rsidR="00DB6E56" w:rsidRDefault="00DB6E56" w:rsidP="00DB6E56">
                            <w:pPr>
                              <w:pStyle w:val="FreeForm"/>
                              <w:spacing w:line="240" w:lineRule="auto"/>
                              <w:rPr>
                                <w:rFonts w:ascii="Garamond" w:eastAsia="Garamond" w:hAnsi="Garamond" w:cs="Garamond"/>
                                <w:sz w:val="16"/>
                                <w:szCs w:val="16"/>
                                <w:u w:val="single"/>
                              </w:rPr>
                            </w:pPr>
                          </w:p>
                          <w:p w14:paraId="068A23E0" w14:textId="77777777" w:rsidR="00DB6E56" w:rsidRPr="005F5DAC" w:rsidRDefault="00DB6E56" w:rsidP="00DB6E56">
                            <w:pPr>
                              <w:pStyle w:val="FreeForm"/>
                              <w:spacing w:line="240" w:lineRule="auto"/>
                              <w:rPr>
                                <w:rFonts w:ascii="Garamond" w:eastAsia="Garamond" w:hAnsi="Garamond" w:cs="Garamond"/>
                                <w:b/>
                                <w:bCs/>
                              </w:rPr>
                            </w:pPr>
                            <w:r w:rsidRPr="005F5DAC">
                              <w:rPr>
                                <w:rFonts w:ascii="Garamond" w:hAnsi="Garamond"/>
                                <w:b/>
                                <w:bCs/>
                                <w:lang w:val="de-DE"/>
                              </w:rPr>
                              <w:t>Dr. Benjamin Klein</w:t>
                            </w:r>
                          </w:p>
                          <w:p w14:paraId="7C8F000B" w14:textId="77777777" w:rsidR="00DB6E56" w:rsidRPr="00ED48DB" w:rsidRDefault="00DB6E56" w:rsidP="00DB6E56">
                            <w:pPr>
                              <w:pStyle w:val="FreeForm"/>
                              <w:spacing w:line="240" w:lineRule="auto"/>
                              <w:rPr>
                                <w:rFonts w:ascii="Garamond" w:eastAsia="Garamond" w:hAnsi="Garamond" w:cs="Garamond"/>
                                <w:sz w:val="16"/>
                                <w:szCs w:val="16"/>
                              </w:rPr>
                            </w:pPr>
                            <w:r w:rsidRPr="00ED48DB">
                              <w:rPr>
                                <w:rFonts w:ascii="Garamond" w:hAnsi="Garamond"/>
                                <w:sz w:val="16"/>
                                <w:szCs w:val="16"/>
                              </w:rPr>
                              <w:t>Developmental Pediatrician</w:t>
                            </w:r>
                          </w:p>
                          <w:p w14:paraId="1501A4A1" w14:textId="77777777" w:rsidR="00DB6E56" w:rsidRPr="00ED48DB" w:rsidRDefault="00DB6E56" w:rsidP="00DB6E56">
                            <w:pPr>
                              <w:pStyle w:val="FreeForm"/>
                              <w:spacing w:line="240" w:lineRule="auto"/>
                              <w:rPr>
                                <w:rFonts w:ascii="Garamond" w:eastAsia="Garamond" w:hAnsi="Garamond" w:cs="Garamond"/>
                                <w:sz w:val="16"/>
                                <w:szCs w:val="16"/>
                              </w:rPr>
                            </w:pPr>
                            <w:r w:rsidRPr="00ED48DB">
                              <w:rPr>
                                <w:rFonts w:ascii="Garamond" w:hAnsi="Garamond"/>
                                <w:sz w:val="16"/>
                                <w:szCs w:val="16"/>
                              </w:rPr>
                              <w:t>Medical Director of Lansdowne Children’</w:t>
                            </w:r>
                            <w:r w:rsidRPr="00ED48DB">
                              <w:rPr>
                                <w:rFonts w:ascii="Garamond" w:hAnsi="Garamond"/>
                                <w:sz w:val="16"/>
                                <w:szCs w:val="16"/>
                                <w:lang w:val="fr-FR"/>
                              </w:rPr>
                              <w:t>s Centre</w:t>
                            </w:r>
                          </w:p>
                          <w:p w14:paraId="7B156710" w14:textId="77777777" w:rsidR="00DB6E56" w:rsidRPr="00ED48DB" w:rsidRDefault="00DB6E56" w:rsidP="00DB6E56">
                            <w:pPr>
                              <w:pStyle w:val="FreeForm"/>
                              <w:spacing w:line="240" w:lineRule="auto"/>
                              <w:rPr>
                                <w:rFonts w:ascii="Garamond" w:hAnsi="Garamond"/>
                                <w:sz w:val="16"/>
                                <w:szCs w:val="16"/>
                                <w:u w:val="single"/>
                              </w:rPr>
                            </w:pPr>
                            <w:hyperlink r:id="rId28" w:history="1">
                              <w:r>
                                <w:rPr>
                                  <w:rFonts w:ascii="Garamond" w:hAnsi="Garamond"/>
                                  <w:sz w:val="16"/>
                                  <w:szCs w:val="16"/>
                                  <w:u w:val="single"/>
                                </w:rPr>
                                <w:t>benjamin.klein@medportal.ca</w:t>
                              </w:r>
                            </w:hyperlink>
                          </w:p>
                          <w:p w14:paraId="7F1FC1F3" w14:textId="77777777" w:rsidR="00DB6E56" w:rsidRDefault="00DB6E56" w:rsidP="00DB6E56">
                            <w:pPr>
                              <w:pStyle w:val="FreeForm"/>
                              <w:spacing w:line="240" w:lineRule="auto"/>
                              <w:rPr>
                                <w:rFonts w:ascii="Garamond" w:eastAsia="Garamond" w:hAnsi="Garamond" w:cs="Garamond"/>
                                <w:sz w:val="16"/>
                                <w:szCs w:val="16"/>
                                <w:u w:val="single"/>
                              </w:rPr>
                            </w:pPr>
                          </w:p>
                          <w:p w14:paraId="00609246"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de-DE"/>
                              </w:rPr>
                              <w:t>Dr. Olaf Kraus de Camargo</w:t>
                            </w:r>
                          </w:p>
                          <w:p w14:paraId="13D838C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9082B9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797C8E7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3A720BAD" w14:textId="77777777" w:rsidR="00DB6E56" w:rsidRDefault="00DB6E56" w:rsidP="00DB6E56">
                            <w:pPr>
                              <w:pStyle w:val="FreeForm"/>
                              <w:spacing w:line="240" w:lineRule="auto"/>
                              <w:rPr>
                                <w:rStyle w:val="Hyperlink2"/>
                                <w:rFonts w:ascii="Garamond" w:eastAsia="Garamond" w:hAnsi="Garamond" w:cs="Garamond"/>
                                <w:sz w:val="16"/>
                                <w:szCs w:val="16"/>
                              </w:rPr>
                            </w:pPr>
                            <w:hyperlink r:id="rId29" w:history="1">
                              <w:proofErr w:type="spellStart"/>
                              <w:r>
                                <w:rPr>
                                  <w:rFonts w:ascii="Garamond" w:hAnsi="Garamond"/>
                                  <w:sz w:val="16"/>
                                  <w:szCs w:val="16"/>
                                  <w:u w:val="single"/>
                                  <w:lang w:val="de-DE"/>
                                </w:rPr>
                                <w:t>krausdc@mcmaster.ca</w:t>
                              </w:r>
                              <w:proofErr w:type="spellEnd"/>
                            </w:hyperlink>
                          </w:p>
                          <w:p w14:paraId="4436B859" w14:textId="77777777" w:rsidR="00DB6E56" w:rsidRDefault="00DB6E56" w:rsidP="00DB6E56">
                            <w:pPr>
                              <w:pStyle w:val="FreeForm"/>
                              <w:spacing w:line="240" w:lineRule="auto"/>
                              <w:rPr>
                                <w:rStyle w:val="Hyperlink2"/>
                                <w:rFonts w:ascii="Garamond" w:eastAsia="Garamond" w:hAnsi="Garamond" w:cs="Garamond"/>
                                <w:sz w:val="16"/>
                                <w:szCs w:val="16"/>
                              </w:rPr>
                            </w:pPr>
                          </w:p>
                          <w:p w14:paraId="024B19A2"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Alvin Loh</w:t>
                            </w:r>
                          </w:p>
                          <w:p w14:paraId="16231387"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Assistant Professor of Pediatrics</w:t>
                            </w:r>
                          </w:p>
                          <w:p w14:paraId="5AB0D3F2"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4CBFDAB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University of Toronto</w:t>
                            </w:r>
                          </w:p>
                          <w:p w14:paraId="77362BE4"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Medical Chief of Staff, Surrey Place Centre</w:t>
                            </w:r>
                          </w:p>
                          <w:p w14:paraId="743EB75F" w14:textId="77777777" w:rsidR="00DB6E56" w:rsidRDefault="00DB6E56" w:rsidP="00DB6E56">
                            <w:pPr>
                              <w:pStyle w:val="FreeForm"/>
                              <w:spacing w:line="240" w:lineRule="auto"/>
                              <w:rPr>
                                <w:rStyle w:val="None"/>
                                <w:rFonts w:ascii="Garamond" w:eastAsia="Garamond" w:hAnsi="Garamond" w:cs="Garamond"/>
                                <w:sz w:val="16"/>
                                <w:szCs w:val="16"/>
                              </w:rPr>
                            </w:pPr>
                            <w:hyperlink r:id="rId30" w:history="1">
                              <w:r>
                                <w:rPr>
                                  <w:rFonts w:ascii="Garamond" w:hAnsi="Garamond"/>
                                  <w:sz w:val="16"/>
                                  <w:szCs w:val="16"/>
                                  <w:u w:val="single"/>
                                  <w:lang w:val="it-IT"/>
                                </w:rPr>
                                <w:t>alvin.loh@surreyplace.on.ca</w:t>
                              </w:r>
                            </w:hyperlink>
                          </w:p>
                          <w:p w14:paraId="250DA6EF" w14:textId="77777777" w:rsidR="00DB6E56" w:rsidRDefault="00DB6E56" w:rsidP="00DB6E56">
                            <w:pPr>
                              <w:pStyle w:val="FreeForm"/>
                              <w:spacing w:line="240" w:lineRule="auto"/>
                              <w:rPr>
                                <w:rStyle w:val="None"/>
                                <w:rFonts w:ascii="Garamond" w:eastAsia="Garamond" w:hAnsi="Garamond" w:cs="Garamond"/>
                                <w:sz w:val="16"/>
                                <w:szCs w:val="16"/>
                              </w:rPr>
                            </w:pPr>
                          </w:p>
                          <w:p w14:paraId="17C9D633"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pt-PT"/>
                              </w:rPr>
                              <w:t>Dr. Mohammad S. Zubairi</w:t>
                            </w:r>
                          </w:p>
                          <w:p w14:paraId="352B1EEC"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524E06A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Holland Bloorview Kids Rehabilitation Hospital</w:t>
                            </w:r>
                          </w:p>
                          <w:p w14:paraId="1661C9A7" w14:textId="77777777" w:rsidR="00DB6E56" w:rsidRDefault="00DB6E56" w:rsidP="00DB6E56">
                            <w:pPr>
                              <w:pStyle w:val="FreeForm"/>
                              <w:spacing w:line="240" w:lineRule="auto"/>
                              <w:rPr>
                                <w:rStyle w:val="Hyperlink2"/>
                                <w:rFonts w:ascii="Garamond" w:hAnsi="Garamond"/>
                                <w:sz w:val="16"/>
                                <w:szCs w:val="16"/>
                              </w:rPr>
                            </w:pPr>
                            <w:hyperlink r:id="rId31" w:history="1">
                              <w:r>
                                <w:rPr>
                                  <w:rFonts w:ascii="Garamond" w:hAnsi="Garamond"/>
                                  <w:sz w:val="16"/>
                                  <w:szCs w:val="16"/>
                                  <w:u w:val="single"/>
                                </w:rPr>
                                <w:t>mzubairi@hollandbloorview.ca</w:t>
                              </w:r>
                            </w:hyperlink>
                            <w:r>
                              <w:rPr>
                                <w:rStyle w:val="Hyperlink2"/>
                                <w:rFonts w:ascii="Garamond" w:hAnsi="Garamond"/>
                                <w:sz w:val="16"/>
                                <w:szCs w:val="16"/>
                              </w:rPr>
                              <w:t xml:space="preserve"> </w:t>
                            </w:r>
                          </w:p>
                          <w:p w14:paraId="4081B9C0" w14:textId="77777777" w:rsidR="00DB6E56" w:rsidRDefault="00DB6E56" w:rsidP="00DB6E56">
                            <w:pPr>
                              <w:pStyle w:val="FreeForm"/>
                              <w:spacing w:line="240" w:lineRule="auto"/>
                              <w:rPr>
                                <w:rStyle w:val="Hyperlink2"/>
                                <w:rFonts w:ascii="Garamond" w:hAnsi="Garamond"/>
                                <w:sz w:val="16"/>
                                <w:szCs w:val="16"/>
                              </w:rPr>
                            </w:pPr>
                          </w:p>
                          <w:p w14:paraId="4BBFC96D" w14:textId="77777777" w:rsidR="00DB6E56" w:rsidRDefault="00DB6E56" w:rsidP="00DB6E56">
                            <w:pPr>
                              <w:pStyle w:val="FreeForm"/>
                              <w:spacing w:line="240" w:lineRule="auto"/>
                              <w:rPr>
                                <w:rStyle w:val="Hyperlink2"/>
                                <w:rFonts w:ascii="Garamond" w:hAnsi="Garamond"/>
                                <w:sz w:val="16"/>
                                <w:szCs w:val="16"/>
                              </w:rPr>
                            </w:pPr>
                          </w:p>
                          <w:p w14:paraId="179F29CD" w14:textId="77777777" w:rsidR="00DB6E56" w:rsidRDefault="00DB6E56" w:rsidP="00DB6E56">
                            <w:pPr>
                              <w:pStyle w:val="FreeForm"/>
                              <w:spacing w:line="240" w:lineRule="auto"/>
                              <w:rPr>
                                <w:rStyle w:val="Hyperlink2"/>
                                <w:rFonts w:ascii="Garamond" w:hAnsi="Garamond"/>
                                <w:sz w:val="16"/>
                                <w:szCs w:val="16"/>
                              </w:rPr>
                            </w:pPr>
                          </w:p>
                          <w:p w14:paraId="501350B9" w14:textId="77777777" w:rsidR="00DB6E56" w:rsidRDefault="00DB6E56" w:rsidP="00DB6E56">
                            <w:pPr>
                              <w:pStyle w:val="FreeForm"/>
                              <w:spacing w:line="240" w:lineRule="auto"/>
                              <w:rPr>
                                <w:rStyle w:val="Hyperlink2"/>
                                <w:rFonts w:ascii="Garamond" w:hAnsi="Garamond"/>
                                <w:b/>
                                <w:bCs/>
                                <w:sz w:val="28"/>
                                <w:szCs w:val="28"/>
                              </w:rPr>
                            </w:pPr>
                            <w:r w:rsidRPr="00D439F6">
                              <w:rPr>
                                <w:rStyle w:val="Hyperlink2"/>
                                <w:noProof/>
                              </w:rPr>
                              <w:drawing>
                                <wp:inline distT="0" distB="0" distL="0" distR="0" wp14:anchorId="102FB7BE" wp14:editId="11A8A3FB">
                                  <wp:extent cx="447675" cy="4476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p>
                          <w:p w14:paraId="100CAC57" w14:textId="77777777" w:rsidR="00DB6E56" w:rsidRPr="00D439F6" w:rsidRDefault="00DB6E56" w:rsidP="00DB6E56">
                            <w:pPr>
                              <w:pStyle w:val="FreeForm"/>
                              <w:spacing w:line="240" w:lineRule="auto"/>
                              <w:rPr>
                                <w:rFonts w:ascii="Garamond" w:hAnsi="Garamond"/>
                                <w:sz w:val="16"/>
                                <w:szCs w:val="16"/>
                              </w:rPr>
                            </w:pPr>
                            <w:r w:rsidRPr="00A034FD">
                              <w:rPr>
                                <w:rStyle w:val="Hyperlink2"/>
                                <w:rFonts w:ascii="Garamond" w:hAnsi="Garamond"/>
                                <w:b/>
                                <w:bCs/>
                                <w:sz w:val="28"/>
                                <w:szCs w:val="28"/>
                              </w:rPr>
                              <w:t xml:space="preserve">Website: </w:t>
                            </w:r>
                            <w:proofErr w:type="spellStart"/>
                            <w:r w:rsidRPr="00A034FD">
                              <w:rPr>
                                <w:rStyle w:val="Hyperlink2"/>
                                <w:rFonts w:ascii="Garamond" w:hAnsi="Garamond"/>
                                <w:b/>
                                <w:bCs/>
                                <w:sz w:val="28"/>
                                <w:szCs w:val="28"/>
                              </w:rPr>
                              <w:t>www.ponda.ca</w:t>
                            </w:r>
                            <w:proofErr w:type="spellEnd"/>
                          </w:p>
                        </w:txbxContent>
                      </wps:txbx>
                      <wps:bodyPr wrap="square" lIns="0" tIns="0" rIns="0" bIns="0" numCol="1" anchor="t">
                        <a:noAutofit/>
                      </wps:bodyPr>
                    </wps:wsp>
                  </a:graphicData>
                </a:graphic>
                <wp14:sizeRelV relativeFrom="margin">
                  <wp14:pctHeight>0</wp14:pctHeight>
                </wp14:sizeRelV>
              </wp:anchor>
            </w:drawing>
          </mc:Choice>
          <mc:Fallback>
            <w:pict>
              <v:rect w14:anchorId="3A3F6ED6" id="_x0000_s1027" style="position:absolute;left:0;text-align:left;margin-left:19.5pt;margin-top:147pt;width:149pt;height:623.25pt;z-index:251662336;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" mv:complextextbox="1" filled="f" stroked="f" strokeweight="1pt">
                <v:stroke miterlimit="4"/>
                <v:textbox inset="0,0,0,0">
                  <w:txbxContent>
                    <w:p w14:paraId="6EAB25C9"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Ronit Mesterman</w:t>
                      </w:r>
                    </w:p>
                    <w:p w14:paraId="36D58A3A" w14:textId="77777777" w:rsidR="00DB6E56" w:rsidRDefault="00DB6E56" w:rsidP="00DB6E56">
                      <w:pPr>
                        <w:pStyle w:val="FreeForm"/>
                        <w:spacing w:line="240" w:lineRule="auto"/>
                        <w:rPr>
                          <w:rFonts w:ascii="Garamond" w:eastAsia="Garamond" w:hAnsi="Garamond" w:cs="Garamond"/>
                        </w:rPr>
                      </w:pPr>
                      <w:r>
                        <w:rPr>
                          <w:rFonts w:ascii="Garamond" w:hAnsi="Garamond"/>
                        </w:rPr>
                        <w:t>Chair of PONDA Network</w:t>
                      </w:r>
                    </w:p>
                    <w:p w14:paraId="3924B6CD"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5085A73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Pediatric Neurology</w:t>
                      </w:r>
                    </w:p>
                    <w:p w14:paraId="326DEE62"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Head of Developmental Pediatrics</w:t>
                      </w:r>
                    </w:p>
                    <w:p w14:paraId="3E5EFEEB"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5D6644A0"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 xml:space="preserve">Medical Director of Developmental Pediatric Rehabilitation and Autism Spectrum Disorder </w:t>
                      </w:r>
                    </w:p>
                    <w:p w14:paraId="3763A45D"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McMaster Children’</w:t>
                      </w:r>
                      <w:r>
                        <w:rPr>
                          <w:rFonts w:ascii="Garamond" w:hAnsi="Garamond"/>
                          <w:sz w:val="16"/>
                          <w:szCs w:val="16"/>
                          <w:lang w:val="pt-PT"/>
                        </w:rPr>
                        <w:t>s Hospital</w:t>
                      </w:r>
                    </w:p>
                    <w:p w14:paraId="04A54F64" w14:textId="77777777" w:rsidR="00DB6E56" w:rsidRDefault="00DB6E56" w:rsidP="00DB6E56">
                      <w:pPr>
                        <w:pStyle w:val="FreeForm"/>
                        <w:spacing w:line="240" w:lineRule="auto"/>
                        <w:rPr>
                          <w:rFonts w:ascii="Garamond" w:eastAsia="Garamond" w:hAnsi="Garamond" w:cs="Garamond"/>
                          <w:sz w:val="16"/>
                          <w:szCs w:val="16"/>
                        </w:rPr>
                      </w:pPr>
                      <w:hyperlink r:id="rId32" w:history="1">
                        <w:proofErr w:type="spellStart"/>
                        <w:r>
                          <w:rPr>
                            <w:rFonts w:ascii="Garamond" w:hAnsi="Garamond"/>
                            <w:sz w:val="16"/>
                            <w:szCs w:val="16"/>
                            <w:u w:val="single"/>
                          </w:rPr>
                          <w:t>mester@mcmaster.ca</w:t>
                        </w:r>
                        <w:proofErr w:type="spellEnd"/>
                      </w:hyperlink>
                    </w:p>
                    <w:p w14:paraId="54E36D5E" w14:textId="77777777" w:rsidR="00DB6E56" w:rsidRDefault="00DB6E56" w:rsidP="00DB6E56">
                      <w:pPr>
                        <w:pStyle w:val="FreeForm"/>
                        <w:spacing w:line="240" w:lineRule="auto"/>
                        <w:rPr>
                          <w:rFonts w:ascii="Garamond" w:eastAsia="Garamond" w:hAnsi="Garamond" w:cs="Garamond"/>
                          <w:sz w:val="16"/>
                          <w:szCs w:val="16"/>
                        </w:rPr>
                      </w:pPr>
                    </w:p>
                    <w:p w14:paraId="33E79846" w14:textId="77777777" w:rsidR="00DB6E56" w:rsidRDefault="00DB6E56" w:rsidP="00DB6E56">
                      <w:pPr>
                        <w:pStyle w:val="FreeForm"/>
                        <w:spacing w:line="240" w:lineRule="auto"/>
                        <w:rPr>
                          <w:rFonts w:ascii="Garamond" w:eastAsia="Garamond" w:hAnsi="Garamond" w:cs="Garamond"/>
                          <w:sz w:val="16"/>
                          <w:szCs w:val="16"/>
                        </w:rPr>
                      </w:pPr>
                    </w:p>
                    <w:p w14:paraId="56C98933"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Pamela Frid</w:t>
                      </w:r>
                    </w:p>
                    <w:p w14:paraId="0CA14638"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Founder in Developmental Pediatrics</w:t>
                      </w:r>
                    </w:p>
                    <w:p w14:paraId="220F79E8"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46C48F86"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The University of Western Ontario</w:t>
                      </w:r>
                    </w:p>
                    <w:p w14:paraId="7DC2E42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Medical Director, Thames Valley Children’</w:t>
                      </w:r>
                      <w:r>
                        <w:rPr>
                          <w:rFonts w:ascii="Garamond" w:hAnsi="Garamond"/>
                          <w:sz w:val="16"/>
                          <w:szCs w:val="16"/>
                          <w:lang w:val="fr-FR"/>
                        </w:rPr>
                        <w:t>s Centre</w:t>
                      </w:r>
                    </w:p>
                    <w:p w14:paraId="38B71876" w14:textId="77777777" w:rsidR="00DB6E56" w:rsidRDefault="00DB6E56" w:rsidP="00DB6E56">
                      <w:pPr>
                        <w:pStyle w:val="FreeForm"/>
                        <w:spacing w:line="240" w:lineRule="auto"/>
                        <w:rPr>
                          <w:rFonts w:ascii="Garamond" w:eastAsia="Garamond" w:hAnsi="Garamond" w:cs="Garamond"/>
                          <w:sz w:val="16"/>
                          <w:szCs w:val="16"/>
                        </w:rPr>
                      </w:pPr>
                      <w:hyperlink r:id="rId33" w:history="1">
                        <w:proofErr w:type="spellStart"/>
                        <w:r>
                          <w:rPr>
                            <w:rFonts w:ascii="Garamond" w:hAnsi="Garamond"/>
                            <w:sz w:val="16"/>
                            <w:szCs w:val="16"/>
                            <w:u w:val="single"/>
                          </w:rPr>
                          <w:t>pamela.frid@tvcc.on.ca</w:t>
                        </w:r>
                        <w:proofErr w:type="spellEnd"/>
                      </w:hyperlink>
                    </w:p>
                    <w:p w14:paraId="6332498C" w14:textId="77777777" w:rsidR="00DB6E56" w:rsidRDefault="00DB6E56" w:rsidP="00DB6E56">
                      <w:pPr>
                        <w:pStyle w:val="FreeForm"/>
                        <w:spacing w:line="240" w:lineRule="auto"/>
                        <w:rPr>
                          <w:rFonts w:ascii="Garamond" w:eastAsia="Garamond" w:hAnsi="Garamond" w:cs="Garamond"/>
                          <w:sz w:val="16"/>
                          <w:szCs w:val="16"/>
                        </w:rPr>
                      </w:pPr>
                    </w:p>
                    <w:p w14:paraId="1B3C622B"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it-IT"/>
                        </w:rPr>
                        <w:t>Dr. Gillian Hogan</w:t>
                      </w:r>
                    </w:p>
                    <w:p w14:paraId="768ECB1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5F11DF0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Clinical Assistant Professor</w:t>
                      </w:r>
                    </w:p>
                    <w:p w14:paraId="4BA73B29" w14:textId="77777777" w:rsidR="00DB6E56" w:rsidRDefault="00DB6E56" w:rsidP="00DB6E56">
                      <w:pPr>
                        <w:pStyle w:val="FreeForm"/>
                        <w:spacing w:line="240" w:lineRule="auto"/>
                        <w:rPr>
                          <w:rFonts w:ascii="Garamond" w:eastAsia="Garamond" w:hAnsi="Garamond" w:cs="Garamond"/>
                          <w:sz w:val="16"/>
                          <w:szCs w:val="16"/>
                          <w:u w:val="single"/>
                        </w:rPr>
                      </w:pPr>
                      <w:hyperlink r:id="rId34" w:history="1">
                        <w:proofErr w:type="spellStart"/>
                        <w:r>
                          <w:rPr>
                            <w:rStyle w:val="Hyperlink2"/>
                            <w:rFonts w:ascii="Garamond" w:hAnsi="Garamond"/>
                            <w:sz w:val="16"/>
                            <w:szCs w:val="16"/>
                          </w:rPr>
                          <w:t>hogang@mcmaster.ca</w:t>
                        </w:r>
                        <w:proofErr w:type="spellEnd"/>
                      </w:hyperlink>
                    </w:p>
                    <w:p w14:paraId="69955F45" w14:textId="77777777" w:rsidR="00DB6E56" w:rsidRDefault="00DB6E56" w:rsidP="00DB6E56">
                      <w:pPr>
                        <w:pStyle w:val="FreeForm"/>
                        <w:spacing w:line="240" w:lineRule="auto"/>
                        <w:rPr>
                          <w:rFonts w:ascii="Garamond" w:eastAsia="Garamond" w:hAnsi="Garamond" w:cs="Garamond"/>
                          <w:sz w:val="16"/>
                          <w:szCs w:val="16"/>
                          <w:u w:val="single"/>
                        </w:rPr>
                      </w:pPr>
                    </w:p>
                    <w:p w14:paraId="2274CFEE"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nl-NL"/>
                        </w:rPr>
                        <w:t>Dr. Nicola Jones-Stokreef</w:t>
                      </w:r>
                    </w:p>
                    <w:p w14:paraId="7659AC9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693EC92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Children's Treatment Network of Simcoe York</w:t>
                      </w:r>
                    </w:p>
                    <w:p w14:paraId="28B72B0B"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Orillia Soldiers Memorial Hospital</w:t>
                      </w:r>
                    </w:p>
                    <w:p w14:paraId="15FB0AFB" w14:textId="77777777" w:rsidR="00DB6E56" w:rsidRDefault="00DB6E56" w:rsidP="00DB6E56">
                      <w:pPr>
                        <w:pStyle w:val="FreeForm"/>
                        <w:spacing w:line="240" w:lineRule="auto"/>
                        <w:rPr>
                          <w:rFonts w:ascii="Garamond" w:eastAsia="Garamond" w:hAnsi="Garamond" w:cs="Garamond"/>
                          <w:sz w:val="16"/>
                          <w:szCs w:val="16"/>
                          <w:u w:val="single"/>
                        </w:rPr>
                      </w:pPr>
                      <w:hyperlink r:id="rId35" w:history="1">
                        <w:r>
                          <w:rPr>
                            <w:rFonts w:ascii="Garamond" w:hAnsi="Garamond"/>
                            <w:sz w:val="16"/>
                            <w:szCs w:val="16"/>
                            <w:u w:val="single"/>
                          </w:rPr>
                          <w:t>njonesstokreef@osmh.on.ca</w:t>
                        </w:r>
                      </w:hyperlink>
                    </w:p>
                    <w:p w14:paraId="5AE10BAF" w14:textId="77777777" w:rsidR="00DB6E56" w:rsidRDefault="00DB6E56" w:rsidP="00DB6E56">
                      <w:pPr>
                        <w:pStyle w:val="FreeForm"/>
                        <w:spacing w:line="240" w:lineRule="auto"/>
                        <w:rPr>
                          <w:rFonts w:ascii="Garamond" w:eastAsia="Garamond" w:hAnsi="Garamond" w:cs="Garamond"/>
                          <w:sz w:val="16"/>
                          <w:szCs w:val="16"/>
                          <w:u w:val="single"/>
                        </w:rPr>
                      </w:pPr>
                    </w:p>
                    <w:p w14:paraId="068A23E0" w14:textId="77777777" w:rsidR="00DB6E56" w:rsidRPr="005F5DAC" w:rsidRDefault="00DB6E56" w:rsidP="00DB6E56">
                      <w:pPr>
                        <w:pStyle w:val="FreeForm"/>
                        <w:spacing w:line="240" w:lineRule="auto"/>
                        <w:rPr>
                          <w:rFonts w:ascii="Garamond" w:eastAsia="Garamond" w:hAnsi="Garamond" w:cs="Garamond"/>
                          <w:b/>
                          <w:bCs/>
                        </w:rPr>
                      </w:pPr>
                      <w:r w:rsidRPr="005F5DAC">
                        <w:rPr>
                          <w:rFonts w:ascii="Garamond" w:hAnsi="Garamond"/>
                          <w:b/>
                          <w:bCs/>
                          <w:lang w:val="de-DE"/>
                        </w:rPr>
                        <w:t>Dr. Benjamin Klein</w:t>
                      </w:r>
                    </w:p>
                    <w:p w14:paraId="7C8F000B" w14:textId="77777777" w:rsidR="00DB6E56" w:rsidRPr="00ED48DB" w:rsidRDefault="00DB6E56" w:rsidP="00DB6E56">
                      <w:pPr>
                        <w:pStyle w:val="FreeForm"/>
                        <w:spacing w:line="240" w:lineRule="auto"/>
                        <w:rPr>
                          <w:rFonts w:ascii="Garamond" w:eastAsia="Garamond" w:hAnsi="Garamond" w:cs="Garamond"/>
                          <w:sz w:val="16"/>
                          <w:szCs w:val="16"/>
                        </w:rPr>
                      </w:pPr>
                      <w:r w:rsidRPr="00ED48DB">
                        <w:rPr>
                          <w:rFonts w:ascii="Garamond" w:hAnsi="Garamond"/>
                          <w:sz w:val="16"/>
                          <w:szCs w:val="16"/>
                        </w:rPr>
                        <w:t>Developmental Pediatrician</w:t>
                      </w:r>
                    </w:p>
                    <w:p w14:paraId="1501A4A1" w14:textId="77777777" w:rsidR="00DB6E56" w:rsidRPr="00ED48DB" w:rsidRDefault="00DB6E56" w:rsidP="00DB6E56">
                      <w:pPr>
                        <w:pStyle w:val="FreeForm"/>
                        <w:spacing w:line="240" w:lineRule="auto"/>
                        <w:rPr>
                          <w:rFonts w:ascii="Garamond" w:eastAsia="Garamond" w:hAnsi="Garamond" w:cs="Garamond"/>
                          <w:sz w:val="16"/>
                          <w:szCs w:val="16"/>
                        </w:rPr>
                      </w:pPr>
                      <w:r w:rsidRPr="00ED48DB">
                        <w:rPr>
                          <w:rFonts w:ascii="Garamond" w:hAnsi="Garamond"/>
                          <w:sz w:val="16"/>
                          <w:szCs w:val="16"/>
                        </w:rPr>
                        <w:t>Medical Director of Lansdowne Children’</w:t>
                      </w:r>
                      <w:r w:rsidRPr="00ED48DB">
                        <w:rPr>
                          <w:rFonts w:ascii="Garamond" w:hAnsi="Garamond"/>
                          <w:sz w:val="16"/>
                          <w:szCs w:val="16"/>
                          <w:lang w:val="fr-FR"/>
                        </w:rPr>
                        <w:t>s Centre</w:t>
                      </w:r>
                    </w:p>
                    <w:p w14:paraId="7B156710" w14:textId="77777777" w:rsidR="00DB6E56" w:rsidRPr="00ED48DB" w:rsidRDefault="00DB6E56" w:rsidP="00DB6E56">
                      <w:pPr>
                        <w:pStyle w:val="FreeForm"/>
                        <w:spacing w:line="240" w:lineRule="auto"/>
                        <w:rPr>
                          <w:rFonts w:ascii="Garamond" w:hAnsi="Garamond"/>
                          <w:sz w:val="16"/>
                          <w:szCs w:val="16"/>
                          <w:u w:val="single"/>
                        </w:rPr>
                      </w:pPr>
                      <w:hyperlink r:id="rId36" w:history="1">
                        <w:r>
                          <w:rPr>
                            <w:rFonts w:ascii="Garamond" w:hAnsi="Garamond"/>
                            <w:sz w:val="16"/>
                            <w:szCs w:val="16"/>
                            <w:u w:val="single"/>
                          </w:rPr>
                          <w:t>benjamin.klein@medportal.ca</w:t>
                        </w:r>
                      </w:hyperlink>
                    </w:p>
                    <w:p w14:paraId="7F1FC1F3" w14:textId="77777777" w:rsidR="00DB6E56" w:rsidRDefault="00DB6E56" w:rsidP="00DB6E56">
                      <w:pPr>
                        <w:pStyle w:val="FreeForm"/>
                        <w:spacing w:line="240" w:lineRule="auto"/>
                        <w:rPr>
                          <w:rFonts w:ascii="Garamond" w:eastAsia="Garamond" w:hAnsi="Garamond" w:cs="Garamond"/>
                          <w:sz w:val="16"/>
                          <w:szCs w:val="16"/>
                          <w:u w:val="single"/>
                        </w:rPr>
                      </w:pPr>
                    </w:p>
                    <w:p w14:paraId="00609246"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de-DE"/>
                        </w:rPr>
                        <w:t>Dr. Olaf Kraus de Camargo</w:t>
                      </w:r>
                    </w:p>
                    <w:p w14:paraId="13D838CF"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Associate Professor of Pediatrics</w:t>
                      </w:r>
                    </w:p>
                    <w:p w14:paraId="69082B93"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797C8E7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lang w:val="de-DE"/>
                        </w:rPr>
                        <w:t>McMaster University</w:t>
                      </w:r>
                    </w:p>
                    <w:p w14:paraId="3A720BAD" w14:textId="77777777" w:rsidR="00DB6E56" w:rsidRDefault="00DB6E56" w:rsidP="00DB6E56">
                      <w:pPr>
                        <w:pStyle w:val="FreeForm"/>
                        <w:spacing w:line="240" w:lineRule="auto"/>
                        <w:rPr>
                          <w:rStyle w:val="Hyperlink2"/>
                          <w:rFonts w:ascii="Garamond" w:eastAsia="Garamond" w:hAnsi="Garamond" w:cs="Garamond"/>
                          <w:sz w:val="16"/>
                          <w:szCs w:val="16"/>
                        </w:rPr>
                      </w:pPr>
                      <w:hyperlink r:id="rId37" w:history="1">
                        <w:proofErr w:type="spellStart"/>
                        <w:r>
                          <w:rPr>
                            <w:rFonts w:ascii="Garamond" w:hAnsi="Garamond"/>
                            <w:sz w:val="16"/>
                            <w:szCs w:val="16"/>
                            <w:u w:val="single"/>
                            <w:lang w:val="de-DE"/>
                          </w:rPr>
                          <w:t>krausdc@mcmaster.ca</w:t>
                        </w:r>
                        <w:proofErr w:type="spellEnd"/>
                      </w:hyperlink>
                    </w:p>
                    <w:p w14:paraId="4436B859" w14:textId="77777777" w:rsidR="00DB6E56" w:rsidRDefault="00DB6E56" w:rsidP="00DB6E56">
                      <w:pPr>
                        <w:pStyle w:val="FreeForm"/>
                        <w:spacing w:line="240" w:lineRule="auto"/>
                        <w:rPr>
                          <w:rStyle w:val="Hyperlink2"/>
                          <w:rFonts w:ascii="Garamond" w:eastAsia="Garamond" w:hAnsi="Garamond" w:cs="Garamond"/>
                          <w:sz w:val="16"/>
                          <w:szCs w:val="16"/>
                        </w:rPr>
                      </w:pPr>
                    </w:p>
                    <w:p w14:paraId="024B19A2" w14:textId="77777777" w:rsidR="00DB6E56" w:rsidRDefault="00DB6E56" w:rsidP="00DB6E56">
                      <w:pPr>
                        <w:pStyle w:val="FreeForm"/>
                        <w:spacing w:line="240" w:lineRule="auto"/>
                        <w:rPr>
                          <w:rFonts w:ascii="Garamond" w:eastAsia="Garamond" w:hAnsi="Garamond" w:cs="Garamond"/>
                          <w:b/>
                          <w:bCs/>
                        </w:rPr>
                      </w:pPr>
                      <w:r>
                        <w:rPr>
                          <w:rFonts w:ascii="Garamond" w:hAnsi="Garamond"/>
                          <w:b/>
                          <w:bCs/>
                        </w:rPr>
                        <w:t>Dr. Alvin Loh</w:t>
                      </w:r>
                    </w:p>
                    <w:p w14:paraId="16231387"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Assistant Professor of Pediatrics</w:t>
                      </w:r>
                    </w:p>
                    <w:p w14:paraId="5AB0D3F2"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Division of Developmental Pediatrics</w:t>
                      </w:r>
                    </w:p>
                    <w:p w14:paraId="4CBFDAB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University of Toronto</w:t>
                      </w:r>
                    </w:p>
                    <w:p w14:paraId="77362BE4"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Medical Chief of Staff, Surrey Place Centre</w:t>
                      </w:r>
                    </w:p>
                    <w:p w14:paraId="743EB75F" w14:textId="77777777" w:rsidR="00DB6E56" w:rsidRDefault="00DB6E56" w:rsidP="00DB6E56">
                      <w:pPr>
                        <w:pStyle w:val="FreeForm"/>
                        <w:spacing w:line="240" w:lineRule="auto"/>
                        <w:rPr>
                          <w:rStyle w:val="None"/>
                          <w:rFonts w:ascii="Garamond" w:eastAsia="Garamond" w:hAnsi="Garamond" w:cs="Garamond"/>
                          <w:sz w:val="16"/>
                          <w:szCs w:val="16"/>
                        </w:rPr>
                      </w:pPr>
                      <w:hyperlink r:id="rId38" w:history="1">
                        <w:r>
                          <w:rPr>
                            <w:rFonts w:ascii="Garamond" w:hAnsi="Garamond"/>
                            <w:sz w:val="16"/>
                            <w:szCs w:val="16"/>
                            <w:u w:val="single"/>
                            <w:lang w:val="it-IT"/>
                          </w:rPr>
                          <w:t>alvin.loh@surreyplace.on.ca</w:t>
                        </w:r>
                      </w:hyperlink>
                    </w:p>
                    <w:p w14:paraId="250DA6EF" w14:textId="77777777" w:rsidR="00DB6E56" w:rsidRDefault="00DB6E56" w:rsidP="00DB6E56">
                      <w:pPr>
                        <w:pStyle w:val="FreeForm"/>
                        <w:spacing w:line="240" w:lineRule="auto"/>
                        <w:rPr>
                          <w:rStyle w:val="None"/>
                          <w:rFonts w:ascii="Garamond" w:eastAsia="Garamond" w:hAnsi="Garamond" w:cs="Garamond"/>
                          <w:sz w:val="16"/>
                          <w:szCs w:val="16"/>
                        </w:rPr>
                      </w:pPr>
                    </w:p>
                    <w:p w14:paraId="17C9D633" w14:textId="77777777" w:rsidR="00DB6E56" w:rsidRDefault="00DB6E56" w:rsidP="00DB6E56">
                      <w:pPr>
                        <w:pStyle w:val="FreeForm"/>
                        <w:spacing w:line="240" w:lineRule="auto"/>
                        <w:rPr>
                          <w:rFonts w:ascii="Garamond" w:eastAsia="Garamond" w:hAnsi="Garamond" w:cs="Garamond"/>
                          <w:b/>
                          <w:bCs/>
                        </w:rPr>
                      </w:pPr>
                      <w:r>
                        <w:rPr>
                          <w:rFonts w:ascii="Garamond" w:hAnsi="Garamond"/>
                          <w:b/>
                          <w:bCs/>
                          <w:lang w:val="pt-PT"/>
                        </w:rPr>
                        <w:t>Dr. Mohammad S. Zubairi</w:t>
                      </w:r>
                    </w:p>
                    <w:p w14:paraId="352B1EEC"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Developmental Pediatrician</w:t>
                      </w:r>
                    </w:p>
                    <w:p w14:paraId="524E06A5" w14:textId="77777777" w:rsidR="00DB6E56" w:rsidRDefault="00DB6E56" w:rsidP="00DB6E56">
                      <w:pPr>
                        <w:pStyle w:val="FreeForm"/>
                        <w:spacing w:line="240" w:lineRule="auto"/>
                        <w:rPr>
                          <w:rFonts w:ascii="Garamond" w:eastAsia="Garamond" w:hAnsi="Garamond" w:cs="Garamond"/>
                          <w:sz w:val="16"/>
                          <w:szCs w:val="16"/>
                        </w:rPr>
                      </w:pPr>
                      <w:r>
                        <w:rPr>
                          <w:rFonts w:ascii="Garamond" w:hAnsi="Garamond"/>
                          <w:sz w:val="16"/>
                          <w:szCs w:val="16"/>
                        </w:rPr>
                        <w:t>Holland Bloorview Kids Rehabilitation Hospital</w:t>
                      </w:r>
                    </w:p>
                    <w:p w14:paraId="1661C9A7" w14:textId="77777777" w:rsidR="00DB6E56" w:rsidRDefault="00DB6E56" w:rsidP="00DB6E56">
                      <w:pPr>
                        <w:pStyle w:val="FreeForm"/>
                        <w:spacing w:line="240" w:lineRule="auto"/>
                        <w:rPr>
                          <w:rStyle w:val="Hyperlink2"/>
                          <w:rFonts w:ascii="Garamond" w:hAnsi="Garamond"/>
                          <w:sz w:val="16"/>
                          <w:szCs w:val="16"/>
                        </w:rPr>
                      </w:pPr>
                      <w:hyperlink r:id="rId39" w:history="1">
                        <w:r>
                          <w:rPr>
                            <w:rFonts w:ascii="Garamond" w:hAnsi="Garamond"/>
                            <w:sz w:val="16"/>
                            <w:szCs w:val="16"/>
                            <w:u w:val="single"/>
                          </w:rPr>
                          <w:t>mzubairi@hollandbloorview.ca</w:t>
                        </w:r>
                      </w:hyperlink>
                      <w:r>
                        <w:rPr>
                          <w:rStyle w:val="Hyperlink2"/>
                          <w:rFonts w:ascii="Garamond" w:hAnsi="Garamond"/>
                          <w:sz w:val="16"/>
                          <w:szCs w:val="16"/>
                        </w:rPr>
                        <w:t xml:space="preserve"> </w:t>
                      </w:r>
                    </w:p>
                    <w:p w14:paraId="4081B9C0" w14:textId="77777777" w:rsidR="00DB6E56" w:rsidRDefault="00DB6E56" w:rsidP="00DB6E56">
                      <w:pPr>
                        <w:pStyle w:val="FreeForm"/>
                        <w:spacing w:line="240" w:lineRule="auto"/>
                        <w:rPr>
                          <w:rStyle w:val="Hyperlink2"/>
                          <w:rFonts w:ascii="Garamond" w:hAnsi="Garamond"/>
                          <w:sz w:val="16"/>
                          <w:szCs w:val="16"/>
                        </w:rPr>
                      </w:pPr>
                    </w:p>
                    <w:p w14:paraId="4BBFC96D" w14:textId="77777777" w:rsidR="00DB6E56" w:rsidRDefault="00DB6E56" w:rsidP="00DB6E56">
                      <w:pPr>
                        <w:pStyle w:val="FreeForm"/>
                        <w:spacing w:line="240" w:lineRule="auto"/>
                        <w:rPr>
                          <w:rStyle w:val="Hyperlink2"/>
                          <w:rFonts w:ascii="Garamond" w:hAnsi="Garamond"/>
                          <w:sz w:val="16"/>
                          <w:szCs w:val="16"/>
                        </w:rPr>
                      </w:pPr>
                    </w:p>
                    <w:p w14:paraId="179F29CD" w14:textId="77777777" w:rsidR="00DB6E56" w:rsidRDefault="00DB6E56" w:rsidP="00DB6E56">
                      <w:pPr>
                        <w:pStyle w:val="FreeForm"/>
                        <w:spacing w:line="240" w:lineRule="auto"/>
                        <w:rPr>
                          <w:rStyle w:val="Hyperlink2"/>
                          <w:rFonts w:ascii="Garamond" w:hAnsi="Garamond"/>
                          <w:sz w:val="16"/>
                          <w:szCs w:val="16"/>
                        </w:rPr>
                      </w:pPr>
                    </w:p>
                    <w:p w14:paraId="501350B9" w14:textId="77777777" w:rsidR="00DB6E56" w:rsidRDefault="00DB6E56" w:rsidP="00DB6E56">
                      <w:pPr>
                        <w:pStyle w:val="FreeForm"/>
                        <w:spacing w:line="240" w:lineRule="auto"/>
                        <w:rPr>
                          <w:rStyle w:val="Hyperlink2"/>
                          <w:rFonts w:ascii="Garamond" w:hAnsi="Garamond"/>
                          <w:b/>
                          <w:bCs/>
                          <w:sz w:val="28"/>
                          <w:szCs w:val="28"/>
                        </w:rPr>
                      </w:pPr>
                      <w:r w:rsidRPr="00D439F6">
                        <w:rPr>
                          <w:rStyle w:val="Hyperlink2"/>
                          <w:noProof/>
                        </w:rPr>
                        <w:drawing>
                          <wp:inline distT="0" distB="0" distL="0" distR="0" wp14:anchorId="102FB7BE" wp14:editId="11A8A3FB">
                            <wp:extent cx="447675" cy="4476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p>
                    <w:p w14:paraId="100CAC57" w14:textId="77777777" w:rsidR="00DB6E56" w:rsidRPr="00D439F6" w:rsidRDefault="00DB6E56" w:rsidP="00DB6E56">
                      <w:pPr>
                        <w:pStyle w:val="FreeForm"/>
                        <w:spacing w:line="240" w:lineRule="auto"/>
                        <w:rPr>
                          <w:rFonts w:ascii="Garamond" w:hAnsi="Garamond"/>
                          <w:sz w:val="16"/>
                          <w:szCs w:val="16"/>
                        </w:rPr>
                      </w:pPr>
                      <w:r w:rsidRPr="00A034FD">
                        <w:rPr>
                          <w:rStyle w:val="Hyperlink2"/>
                          <w:rFonts w:ascii="Garamond" w:hAnsi="Garamond"/>
                          <w:b/>
                          <w:bCs/>
                          <w:sz w:val="28"/>
                          <w:szCs w:val="28"/>
                        </w:rPr>
                        <w:t xml:space="preserve">Website: </w:t>
                      </w:r>
                      <w:proofErr w:type="spellStart"/>
                      <w:r w:rsidRPr="00A034FD">
                        <w:rPr>
                          <w:rStyle w:val="Hyperlink2"/>
                          <w:rFonts w:ascii="Garamond" w:hAnsi="Garamond"/>
                          <w:b/>
                          <w:bCs/>
                          <w:sz w:val="28"/>
                          <w:szCs w:val="28"/>
                        </w:rPr>
                        <w:t>www.ponda.ca</w:t>
                      </w:r>
                      <w:proofErr w:type="spellEnd"/>
                    </w:p>
                  </w:txbxContent>
                </v:textbox>
                <w10:wrap anchorx="page" anchory="page"/>
              </v:rect>
            </w:pict>
          </mc:Fallback>
        </mc:AlternateContent>
      </w:r>
    </w:p>
    <w:p w14:paraId="64D1C791" w14:textId="77777777" w:rsidR="00DB6E56" w:rsidRDefault="00DB6E56" w:rsidP="00DB6E56">
      <w:pPr>
        <w:rPr>
          <w:color w:val="000000"/>
          <w:lang w:val="it-IT"/>
        </w:rPr>
      </w:pPr>
    </w:p>
    <w:p w14:paraId="5EE203EE" w14:textId="6B27E177" w:rsidR="00DB6E56" w:rsidRDefault="00DB6E56" w:rsidP="00DB6E56">
      <w:pPr>
        <w:rPr>
          <w:lang w:val="en-CA"/>
        </w:rPr>
      </w:pPr>
      <w:r>
        <w:rPr>
          <w:lang w:val="en-CA"/>
        </w:rPr>
        <w:t>until later in their school career, they still make significant gains in their reading using the Empower</w:t>
      </w:r>
      <w:r w:rsidRPr="00BA68D1">
        <w:rPr>
          <w:sz w:val="22"/>
          <w:szCs w:val="22"/>
          <w:vertAlign w:val="superscript"/>
          <w:lang w:val="en-CA"/>
        </w:rPr>
        <w:t>TM</w:t>
      </w:r>
      <w:r>
        <w:rPr>
          <w:lang w:val="en-CA"/>
        </w:rPr>
        <w:t xml:space="preserve"> Reading program. Identification of students at risk is simple, and can be done in minutes by a regular classroom teacher. Testing by a psychologist is not necessary. T</w:t>
      </w:r>
      <w:r w:rsidRPr="008A08B7">
        <w:rPr>
          <w:lang w:val="en-CA"/>
        </w:rPr>
        <w:t>his program is currently being used in approximately 600 Ontario schools, as well as schools in Manitoba, Alberta, Quebec, and BC. In the near future, training will begin in India to bring the benefits of EmpowerTM to that c</w:t>
      </w:r>
      <w:r>
        <w:rPr>
          <w:lang w:val="en-CA"/>
        </w:rPr>
        <w:t xml:space="preserve">ountry’s children with reading </w:t>
      </w:r>
      <w:r w:rsidRPr="008A08B7">
        <w:rPr>
          <w:lang w:val="en-CA"/>
        </w:rPr>
        <w:t>challenges.</w:t>
      </w:r>
      <w:r>
        <w:rPr>
          <w:lang w:val="en-CA"/>
        </w:rPr>
        <w:t xml:space="preserve"> </w:t>
      </w:r>
    </w:p>
    <w:p w14:paraId="1FBD9DC6" w14:textId="77777777" w:rsidR="00DB6E56" w:rsidRDefault="00DB6E56" w:rsidP="00DB6E56">
      <w:pPr>
        <w:rPr>
          <w:lang w:val="en-CA"/>
        </w:rPr>
      </w:pPr>
    </w:p>
    <w:p w14:paraId="485A8660" w14:textId="77777777" w:rsidR="00DB6E56" w:rsidRDefault="00DB6E56" w:rsidP="00DB6E56">
      <w:pPr>
        <w:rPr>
          <w:lang w:val="en-CA"/>
        </w:rPr>
      </w:pPr>
      <w:r>
        <w:rPr>
          <w:lang w:val="en-CA"/>
        </w:rPr>
        <w:t>In Ontario, decisions regarding programming for students are made at the local board level, but must meet curriculum standards set by the Ministry of Education. As a result, there are a variety of reading interventions that are offered, depending on the particular school board. Teachers providing reading interventions need ongoing training and support to implement effective evidence based practices. As a result, thousands of students in Ontario schools go without the most effective interventions to improve their reading and writing difficulties. Many of them present to physicians offices, looking for help with mental health or behavioural problems, and to find an answer to why they are struggling academically. Over 50% of the referrals seen in a general paediatrician’s office are for school related problems, and a significant number of these children and youth have a learning disability of some variety. Many of these children are later seen by a school board or private psychologist to identify a learning disability. There are long waiting lists for these services, and they are costly, but they do not solve the problem because so often there isn't effective, evidence based instruction in the child's school.</w:t>
      </w:r>
    </w:p>
    <w:p w14:paraId="53E1FBB9" w14:textId="77777777" w:rsidR="00DB6E56" w:rsidRDefault="00DB6E56" w:rsidP="00DB6E56">
      <w:pPr>
        <w:rPr>
          <w:lang w:val="en-CA"/>
        </w:rPr>
      </w:pPr>
    </w:p>
    <w:p w14:paraId="1F82C2CC" w14:textId="77777777" w:rsidR="00DB6E56" w:rsidRDefault="00DB6E56" w:rsidP="00DB6E56">
      <w:pPr>
        <w:rPr>
          <w:lang w:val="en-CA"/>
        </w:rPr>
      </w:pPr>
      <w:r>
        <w:rPr>
          <w:lang w:val="en-CA"/>
        </w:rPr>
        <w:t>PONDA is an advocacy group of concerned physicians and psychologists who insist that students in all school boards with reading and writing LDs deserve the interventions that have been proven through research to be effective. We want to see the Ministry of Education insist on Evidence Based interventions for use in all school boards to address learning difficulties in reading and writing. We want to see school boards implement programs such as EmpowerTM in all their schools to meet the very high demand (5% of students) for this intervention. It has already worked in over 600 schools in Ontario. Implementation of EmpowerTM in all schools would result in an improvement in achievement, mental health and best of all, equity for all students.</w:t>
      </w:r>
    </w:p>
    <w:p w14:paraId="7677D6BC" w14:textId="77777777" w:rsidR="00DB6E56" w:rsidRDefault="00DB6E56" w:rsidP="00DB6E56">
      <w:pPr>
        <w:rPr>
          <w:lang w:val="en-CA"/>
        </w:rPr>
      </w:pPr>
    </w:p>
    <w:p w14:paraId="6E75E733" w14:textId="77777777" w:rsidR="00DB6E56" w:rsidRDefault="00DB6E56" w:rsidP="00DB6E56">
      <w:pPr>
        <w:rPr>
          <w:lang w:val="en-CA"/>
        </w:rPr>
      </w:pPr>
    </w:p>
    <w:p w14:paraId="3C3387F0" w14:textId="77777777" w:rsidR="00DB6E56" w:rsidRDefault="00DB6E56" w:rsidP="00DB6E56">
      <w:pPr>
        <w:rPr>
          <w:lang w:val="en-CA"/>
        </w:rPr>
      </w:pPr>
    </w:p>
    <w:p w14:paraId="1FF2D822" w14:textId="77777777" w:rsidR="00DB6E56" w:rsidRDefault="00DB6E56" w:rsidP="00DB6E56">
      <w:pPr>
        <w:rPr>
          <w:lang w:val="en-CA"/>
        </w:rPr>
      </w:pPr>
    </w:p>
    <w:p w14:paraId="425A50F1" w14:textId="77777777" w:rsidR="00DB6E56" w:rsidRPr="004B2DB9" w:rsidRDefault="00DB6E56" w:rsidP="00DB6E56">
      <w:pPr>
        <w:rPr>
          <w:lang w:val="en-CA"/>
        </w:rPr>
      </w:pPr>
    </w:p>
    <w:p w14:paraId="1DDFF70F" w14:textId="77777777" w:rsidR="00DB6E56" w:rsidRDefault="00DB6E56" w:rsidP="00DB6E56">
      <w:pPr>
        <w:rPr>
          <w:lang w:val="en-CA"/>
        </w:rPr>
      </w:pPr>
    </w:p>
    <w:p w14:paraId="3415B532" w14:textId="12767F97" w:rsidR="00DB6E56" w:rsidRDefault="00DB6E56" w:rsidP="00DB6E56">
      <w:pPr>
        <w:rPr>
          <w:lang w:val="en-CA"/>
        </w:rPr>
      </w:pPr>
    </w:p>
    <w:p w14:paraId="3FD5023A" w14:textId="77777777" w:rsidR="00DB6E56" w:rsidRDefault="00DB6E56" w:rsidP="00DB6E56">
      <w:pPr>
        <w:rPr>
          <w:lang w:val="en-CA"/>
        </w:rPr>
      </w:pPr>
    </w:p>
    <w:p w14:paraId="69C33459" w14:textId="77777777" w:rsidR="00DB6E56" w:rsidRDefault="00DB6E56" w:rsidP="00DB6E56">
      <w:pPr>
        <w:rPr>
          <w:lang w:val="en-CA"/>
        </w:rPr>
      </w:pPr>
    </w:p>
    <w:p w14:paraId="00BC2CE7" w14:textId="77777777" w:rsidR="00DB6E56" w:rsidRPr="00731007" w:rsidRDefault="00DB6E56" w:rsidP="00DB6E56">
      <w:pPr>
        <w:rPr>
          <w:color w:val="000000"/>
          <w:lang w:val="it-IT"/>
        </w:rPr>
      </w:pPr>
    </w:p>
    <w:p w14:paraId="02E28B45" w14:textId="77777777" w:rsidR="00C41DF7" w:rsidRDefault="00C41DF7" w:rsidP="00C41DF7">
      <w:pPr>
        <w:rPr>
          <w:lang w:val="en-CA"/>
        </w:rPr>
      </w:pPr>
    </w:p>
    <w:p w14:paraId="48057D67" w14:textId="77777777" w:rsidR="00C41DF7" w:rsidRPr="004B2DB9" w:rsidRDefault="00C41DF7" w:rsidP="00C41DF7">
      <w:pPr>
        <w:rPr>
          <w:lang w:val="en-CA"/>
        </w:rPr>
      </w:pPr>
    </w:p>
    <w:p w14:paraId="27568CDE" w14:textId="77777777" w:rsidR="001F003C" w:rsidRDefault="001F003C" w:rsidP="00AD5732">
      <w:pPr>
        <w:rPr>
          <w:lang w:val="en-CA"/>
        </w:rPr>
      </w:pPr>
    </w:p>
    <w:p w14:paraId="3E66F252" w14:textId="57DE3596" w:rsidR="001F003C" w:rsidRDefault="001F003C" w:rsidP="00AD5732">
      <w:pPr>
        <w:rPr>
          <w:lang w:val="en-CA"/>
        </w:rPr>
      </w:pPr>
    </w:p>
    <w:p w14:paraId="09C01C09" w14:textId="77777777" w:rsidR="00AD5732" w:rsidRDefault="00AD5732" w:rsidP="00AD5732">
      <w:pPr>
        <w:rPr>
          <w:lang w:val="en-CA"/>
        </w:rPr>
      </w:pPr>
    </w:p>
    <w:p w14:paraId="2A003C91" w14:textId="77777777" w:rsidR="00AD5732" w:rsidRDefault="00AD5732" w:rsidP="00AD5732">
      <w:pPr>
        <w:rPr>
          <w:lang w:val="en-CA"/>
        </w:rPr>
      </w:pPr>
    </w:p>
    <w:p w14:paraId="602CB2AB" w14:textId="77777777" w:rsidR="00A034FD" w:rsidRPr="00731007" w:rsidRDefault="00A034FD" w:rsidP="00D439F6">
      <w:pPr>
        <w:rPr>
          <w:color w:val="000000"/>
          <w:lang w:val="it-IT"/>
        </w:rPr>
      </w:pPr>
    </w:p>
    <w:sectPr w:rsidR="00A034FD" w:rsidRPr="00731007" w:rsidSect="00EA4347">
      <w:footerReference w:type="default" r:id="rId40"/>
      <w:pgSz w:w="12240" w:h="15840"/>
      <w:pgMar w:top="2160" w:right="720" w:bottom="1440" w:left="3874" w:header="720" w:footer="86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FAF6B9" w14:textId="77777777" w:rsidR="005766CB" w:rsidRDefault="005766CB">
      <w:r>
        <w:separator/>
      </w:r>
    </w:p>
  </w:endnote>
  <w:endnote w:type="continuationSeparator" w:id="0">
    <w:p w14:paraId="1F8741BD" w14:textId="77777777" w:rsidR="005766CB" w:rsidRDefault="0057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charset w:val="80"/>
    <w:family w:val="swiss"/>
    <w:pitch w:val="variable"/>
    <w:sig w:usb0="F7FFAFFF" w:usb1="E9DFFFFF" w:usb2="0000003F" w:usb3="00000000" w:csb0="003F01FF" w:csb1="00000000"/>
  </w:font>
  <w:font w:name="Helvetica Neue">
    <w:altName w:val="Malgun Gothic"/>
    <w:panose1 w:val="02000503000000020004"/>
    <w:charset w:val="00"/>
    <w:family w:val="auto"/>
    <w:pitch w:val="variable"/>
    <w:sig w:usb0="E50002FF" w:usb1="500079DB" w:usb2="00000010" w:usb3="00000000" w:csb0="00000001" w:csb1="00000000"/>
  </w:font>
  <w:font w:name="Tahoma">
    <w:panose1 w:val="020B0604030504040204"/>
    <w:charset w:val="00"/>
    <w:family w:val="auto"/>
    <w:pitch w:val="variable"/>
    <w:sig w:usb0="E1002EFF" w:usb1="C000605B" w:usb2="00000029" w:usb3="00000000" w:csb0="000101FF" w:csb1="00000000"/>
  </w:font>
  <w:font w:name="Garamond">
    <w:panose1 w:val="020204040303010108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3B7C5" w14:textId="77777777" w:rsidR="00EA4347" w:rsidRDefault="00EA4347" w:rsidP="00424C5D">
    <w:pPr>
      <w:pStyle w:val="HeaderFooter"/>
      <w:tabs>
        <w:tab w:val="clear" w:pos="9020"/>
        <w:tab w:val="center" w:pos="7646"/>
      </w:tabs>
      <w:ind w:left="-2835"/>
      <w:jc w:val="center"/>
    </w:pPr>
  </w:p>
  <w:p w14:paraId="74DDE27F" w14:textId="77777777" w:rsidR="00EA4347" w:rsidRDefault="00EA4347" w:rsidP="00424C5D">
    <w:pPr>
      <w:pStyle w:val="HeaderFooter"/>
      <w:tabs>
        <w:tab w:val="clear" w:pos="9020"/>
        <w:tab w:val="center" w:pos="7646"/>
      </w:tabs>
      <w:ind w:left="-2835"/>
      <w:jc w:val="center"/>
    </w:pPr>
  </w:p>
  <w:p w14:paraId="7F470B7B" w14:textId="77777777" w:rsidR="00AF1E52" w:rsidRDefault="00F75BB9" w:rsidP="00EA4347">
    <w:pPr>
      <w:pStyle w:val="HeaderFooter"/>
      <w:tabs>
        <w:tab w:val="clear" w:pos="9020"/>
        <w:tab w:val="center" w:pos="7646"/>
      </w:tabs>
      <w:ind w:left="-2835"/>
      <w:jc w:val="center"/>
    </w:pPr>
    <w:r>
      <w:tab/>
    </w:r>
    <w:r>
      <w:fldChar w:fldCharType="begin"/>
    </w:r>
    <w:r>
      <w:instrText xml:space="preserve"> PAGE </w:instrText>
    </w:r>
    <w:r>
      <w:fldChar w:fldCharType="separate"/>
    </w:r>
    <w:r w:rsidR="004E7C32">
      <w:rPr>
        <w:noProof/>
      </w:rPr>
      <w:t>2</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BB6386" w14:textId="77777777" w:rsidR="005766CB" w:rsidRDefault="005766CB">
      <w:r>
        <w:separator/>
      </w:r>
    </w:p>
  </w:footnote>
  <w:footnote w:type="continuationSeparator" w:id="0">
    <w:p w14:paraId="71640ADA" w14:textId="77777777" w:rsidR="005766CB" w:rsidRDefault="005766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8DB"/>
    <w:rsid w:val="0007354C"/>
    <w:rsid w:val="000C3E89"/>
    <w:rsid w:val="000C5966"/>
    <w:rsid w:val="001F003C"/>
    <w:rsid w:val="00275699"/>
    <w:rsid w:val="00297CCF"/>
    <w:rsid w:val="002C1C56"/>
    <w:rsid w:val="002C5111"/>
    <w:rsid w:val="002E7E02"/>
    <w:rsid w:val="003331A3"/>
    <w:rsid w:val="0034347C"/>
    <w:rsid w:val="00372959"/>
    <w:rsid w:val="00375779"/>
    <w:rsid w:val="00375A6F"/>
    <w:rsid w:val="003C4692"/>
    <w:rsid w:val="003C4FF9"/>
    <w:rsid w:val="003F352D"/>
    <w:rsid w:val="00402176"/>
    <w:rsid w:val="00412271"/>
    <w:rsid w:val="0041625E"/>
    <w:rsid w:val="00424C5D"/>
    <w:rsid w:val="004270CA"/>
    <w:rsid w:val="004671EC"/>
    <w:rsid w:val="0048117F"/>
    <w:rsid w:val="004E7C32"/>
    <w:rsid w:val="0054134C"/>
    <w:rsid w:val="00570400"/>
    <w:rsid w:val="005766CB"/>
    <w:rsid w:val="005A1B9A"/>
    <w:rsid w:val="005F5DAC"/>
    <w:rsid w:val="00731007"/>
    <w:rsid w:val="007445B3"/>
    <w:rsid w:val="007956C7"/>
    <w:rsid w:val="007D547D"/>
    <w:rsid w:val="007E356A"/>
    <w:rsid w:val="00983A2F"/>
    <w:rsid w:val="00993124"/>
    <w:rsid w:val="00A034FD"/>
    <w:rsid w:val="00A462F1"/>
    <w:rsid w:val="00A84E94"/>
    <w:rsid w:val="00AB6D92"/>
    <w:rsid w:val="00AD5732"/>
    <w:rsid w:val="00AF1E52"/>
    <w:rsid w:val="00B35447"/>
    <w:rsid w:val="00B600AD"/>
    <w:rsid w:val="00BC5488"/>
    <w:rsid w:val="00BD6560"/>
    <w:rsid w:val="00C14F71"/>
    <w:rsid w:val="00C41DF7"/>
    <w:rsid w:val="00C43487"/>
    <w:rsid w:val="00C914DF"/>
    <w:rsid w:val="00CA3BA0"/>
    <w:rsid w:val="00CA6773"/>
    <w:rsid w:val="00CC15BC"/>
    <w:rsid w:val="00CF51C0"/>
    <w:rsid w:val="00D439F6"/>
    <w:rsid w:val="00D445FC"/>
    <w:rsid w:val="00D81613"/>
    <w:rsid w:val="00DB6E56"/>
    <w:rsid w:val="00DD24FD"/>
    <w:rsid w:val="00DD3100"/>
    <w:rsid w:val="00E84023"/>
    <w:rsid w:val="00EA4347"/>
    <w:rsid w:val="00EC66F0"/>
    <w:rsid w:val="00ED48DB"/>
    <w:rsid w:val="00ED6D57"/>
    <w:rsid w:val="00EF11A0"/>
    <w:rsid w:val="00F24C03"/>
    <w:rsid w:val="00F7435A"/>
    <w:rsid w:val="00F75BB9"/>
    <w:rsid w:val="00FC478E"/>
    <w:rsid w:val="00FE1880"/>
    <w:rsid w:val="00FF6F1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6B92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jc w:val="right"/>
    </w:pPr>
    <w:rPr>
      <w:rFonts w:ascii="Helvetica Neue" w:hAnsi="Helvetica Neue" w:cs="Arial Unicode MS"/>
      <w:color w:val="000000"/>
    </w:rPr>
  </w:style>
  <w:style w:type="paragraph" w:customStyle="1" w:styleId="Body">
    <w:name w:val="Body"/>
    <w:pPr>
      <w:spacing w:line="288" w:lineRule="auto"/>
    </w:pPr>
    <w:rPr>
      <w:rFonts w:ascii="Helvetica Neue" w:hAnsi="Helvetica Neue" w:cs="Arial Unicode MS"/>
      <w:color w:val="000000"/>
    </w:rPr>
  </w:style>
  <w:style w:type="paragraph" w:customStyle="1" w:styleId="FreeForm">
    <w:name w:val="Free Form"/>
    <w:pPr>
      <w:spacing w:line="288" w:lineRule="auto"/>
    </w:pPr>
    <w:rPr>
      <w:rFonts w:ascii="Helvetica Neue" w:hAnsi="Helvetica Neue" w:cs="Arial Unicode MS"/>
      <w:color w:val="000000"/>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character" w:customStyle="1" w:styleId="None">
    <w:name w:val="None"/>
  </w:style>
  <w:style w:type="character" w:customStyle="1" w:styleId="Hyperlink2">
    <w:name w:val="Hyperlink.2"/>
    <w:basedOn w:val="None"/>
    <w:rPr>
      <w:u w:val="none"/>
    </w:rPr>
  </w:style>
  <w:style w:type="character" w:customStyle="1" w:styleId="Hyperlink3">
    <w:name w:val="Hyperlink.3"/>
    <w:basedOn w:val="Hyperlink"/>
    <w:rPr>
      <w:u w:val="single"/>
    </w:rPr>
  </w:style>
  <w:style w:type="character" w:customStyle="1" w:styleId="Hyperlink4">
    <w:name w:val="Hyperlink.4"/>
    <w:basedOn w:val="Hyperlink"/>
    <w:rPr>
      <w:u w:val="single"/>
    </w:rPr>
  </w:style>
  <w:style w:type="character" w:customStyle="1" w:styleId="Hyperlink5">
    <w:name w:val="Hyperlink.5"/>
    <w:basedOn w:val="Hyperlink"/>
    <w:rPr>
      <w:u w:val="single"/>
    </w:rPr>
  </w:style>
  <w:style w:type="character" w:customStyle="1" w:styleId="Hyperlink6">
    <w:name w:val="Hyperlink.6"/>
    <w:basedOn w:val="Hyperlink"/>
    <w:rPr>
      <w:u w:val="single"/>
    </w:rPr>
  </w:style>
  <w:style w:type="character" w:customStyle="1" w:styleId="Hyperlink7">
    <w:name w:val="Hyperlink.7"/>
    <w:basedOn w:val="Hyperlink"/>
    <w:rPr>
      <w:u w:val="single"/>
    </w:rPr>
  </w:style>
  <w:style w:type="paragraph" w:styleId="Header">
    <w:name w:val="header"/>
    <w:basedOn w:val="Normal"/>
    <w:link w:val="HeaderChar"/>
    <w:uiPriority w:val="99"/>
    <w:unhideWhenUsed/>
    <w:rsid w:val="00424C5D"/>
    <w:pPr>
      <w:tabs>
        <w:tab w:val="center" w:pos="4680"/>
        <w:tab w:val="right" w:pos="9360"/>
      </w:tabs>
    </w:pPr>
  </w:style>
  <w:style w:type="character" w:customStyle="1" w:styleId="HeaderChar">
    <w:name w:val="Header Char"/>
    <w:basedOn w:val="DefaultParagraphFont"/>
    <w:link w:val="Header"/>
    <w:uiPriority w:val="99"/>
    <w:rsid w:val="00424C5D"/>
    <w:rPr>
      <w:sz w:val="24"/>
      <w:szCs w:val="24"/>
    </w:rPr>
  </w:style>
  <w:style w:type="paragraph" w:styleId="Footer">
    <w:name w:val="footer"/>
    <w:basedOn w:val="Normal"/>
    <w:link w:val="FooterChar"/>
    <w:uiPriority w:val="99"/>
    <w:unhideWhenUsed/>
    <w:rsid w:val="00424C5D"/>
    <w:pPr>
      <w:tabs>
        <w:tab w:val="center" w:pos="4680"/>
        <w:tab w:val="right" w:pos="9360"/>
      </w:tabs>
    </w:pPr>
  </w:style>
  <w:style w:type="character" w:customStyle="1" w:styleId="FooterChar">
    <w:name w:val="Footer Char"/>
    <w:basedOn w:val="DefaultParagraphFont"/>
    <w:link w:val="Footer"/>
    <w:uiPriority w:val="99"/>
    <w:rsid w:val="00424C5D"/>
    <w:rPr>
      <w:sz w:val="24"/>
      <w:szCs w:val="24"/>
    </w:rPr>
  </w:style>
  <w:style w:type="paragraph" w:styleId="NoSpacing">
    <w:name w:val="No Spacing"/>
    <w:uiPriority w:val="1"/>
    <w:qFormat/>
    <w:rsid w:val="000C5966"/>
    <w:rPr>
      <w:sz w:val="24"/>
      <w:szCs w:val="24"/>
    </w:rPr>
  </w:style>
  <w:style w:type="table" w:styleId="TableGrid">
    <w:name w:val="Table Grid"/>
    <w:basedOn w:val="TableNormal"/>
    <w:uiPriority w:val="39"/>
    <w:rsid w:val="00E840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3E89"/>
    <w:rPr>
      <w:rFonts w:ascii="Tahoma" w:hAnsi="Tahoma" w:cs="Tahoma"/>
      <w:sz w:val="16"/>
      <w:szCs w:val="16"/>
    </w:rPr>
  </w:style>
  <w:style w:type="character" w:customStyle="1" w:styleId="BalloonTextChar">
    <w:name w:val="Balloon Text Char"/>
    <w:basedOn w:val="DefaultParagraphFont"/>
    <w:link w:val="BalloonText"/>
    <w:uiPriority w:val="99"/>
    <w:semiHidden/>
    <w:rsid w:val="000C3E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mailto:benjamin.klein@medportal.ca" TargetMode="External"/><Relationship Id="rId21" Type="http://schemas.openxmlformats.org/officeDocument/2006/relationships/hyperlink" Target="mailto:krausdc@mcmaster.ca" TargetMode="External"/><Relationship Id="rId22" Type="http://schemas.openxmlformats.org/officeDocument/2006/relationships/hyperlink" Target="mailto:alvin.loh@surreyplace.on.ca" TargetMode="External"/><Relationship Id="rId23" Type="http://schemas.openxmlformats.org/officeDocument/2006/relationships/hyperlink" Target="mailto:mzubairi@hollandbloorview.ca" TargetMode="External"/><Relationship Id="rId24" Type="http://schemas.openxmlformats.org/officeDocument/2006/relationships/hyperlink" Target="mailto:mester@mcmaster.ca" TargetMode="External"/><Relationship Id="rId25" Type="http://schemas.openxmlformats.org/officeDocument/2006/relationships/hyperlink" Target="mailto:pamela.frid@tvcc.on.ca" TargetMode="External"/><Relationship Id="rId26" Type="http://schemas.openxmlformats.org/officeDocument/2006/relationships/hyperlink" Target="mailto:hogang@mcmaster.ca" TargetMode="External"/><Relationship Id="rId27" Type="http://schemas.openxmlformats.org/officeDocument/2006/relationships/hyperlink" Target="mailto:njonesstokreef@osmh.on.ca" TargetMode="External"/><Relationship Id="rId28" Type="http://schemas.openxmlformats.org/officeDocument/2006/relationships/hyperlink" Target="mailto:benjamin.klein@medportal.ca" TargetMode="External"/><Relationship Id="rId29" Type="http://schemas.openxmlformats.org/officeDocument/2006/relationships/hyperlink" Target="mailto:krausdc@mcmaster.ca"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30" Type="http://schemas.openxmlformats.org/officeDocument/2006/relationships/hyperlink" Target="mailto:alvin.loh@surreyplace.on.ca" TargetMode="External"/><Relationship Id="rId31" Type="http://schemas.openxmlformats.org/officeDocument/2006/relationships/hyperlink" Target="mailto:mzubairi@hollandbloorview.ca" TargetMode="External"/><Relationship Id="rId32" Type="http://schemas.openxmlformats.org/officeDocument/2006/relationships/hyperlink" Target="mailto:mester@mcmaster.ca" TargetMode="External"/><Relationship Id="rId9" Type="http://schemas.openxmlformats.org/officeDocument/2006/relationships/hyperlink" Target="mailto:hogang@mcmaster.ca" TargetMode="External"/><Relationship Id="rId6" Type="http://schemas.openxmlformats.org/officeDocument/2006/relationships/image" Target="media/image1.png"/><Relationship Id="rId7" Type="http://schemas.openxmlformats.org/officeDocument/2006/relationships/hyperlink" Target="mailto:mester@mcmaster.ca" TargetMode="External"/><Relationship Id="rId8" Type="http://schemas.openxmlformats.org/officeDocument/2006/relationships/hyperlink" Target="mailto:pamela.frid@tvcc.on.ca" TargetMode="External"/><Relationship Id="rId33" Type="http://schemas.openxmlformats.org/officeDocument/2006/relationships/hyperlink" Target="mailto:pamela.frid@tvcc.on.ca" TargetMode="External"/><Relationship Id="rId34" Type="http://schemas.openxmlformats.org/officeDocument/2006/relationships/hyperlink" Target="mailto:hogang@mcmaster.ca" TargetMode="External"/><Relationship Id="rId35" Type="http://schemas.openxmlformats.org/officeDocument/2006/relationships/hyperlink" Target="mailto:njonesstokreef@osmh.on.ca" TargetMode="External"/><Relationship Id="rId36" Type="http://schemas.openxmlformats.org/officeDocument/2006/relationships/hyperlink" Target="mailto:benjamin.klein@medportal.ca" TargetMode="External"/><Relationship Id="rId10" Type="http://schemas.openxmlformats.org/officeDocument/2006/relationships/hyperlink" Target="mailto:njonesstokreef@osmh.on.ca" TargetMode="External"/><Relationship Id="rId11" Type="http://schemas.openxmlformats.org/officeDocument/2006/relationships/hyperlink" Target="mailto:benjamin.klein@medportal.ca" TargetMode="External"/><Relationship Id="rId12" Type="http://schemas.openxmlformats.org/officeDocument/2006/relationships/hyperlink" Target="mailto:krausdc@mcmaster.ca" TargetMode="External"/><Relationship Id="rId13" Type="http://schemas.openxmlformats.org/officeDocument/2006/relationships/hyperlink" Target="mailto:alvin.loh@surreyplace.on.ca" TargetMode="External"/><Relationship Id="rId14" Type="http://schemas.openxmlformats.org/officeDocument/2006/relationships/hyperlink" Target="mailto:mzubairi@hollandbloorview.ca" TargetMode="External"/><Relationship Id="rId15" Type="http://schemas.openxmlformats.org/officeDocument/2006/relationships/image" Target="media/image2.wmf"/><Relationship Id="rId16" Type="http://schemas.openxmlformats.org/officeDocument/2006/relationships/hyperlink" Target="mailto:mester@mcmaster.ca" TargetMode="External"/><Relationship Id="rId17" Type="http://schemas.openxmlformats.org/officeDocument/2006/relationships/hyperlink" Target="mailto:pamela.frid@tvcc.on.ca" TargetMode="External"/><Relationship Id="rId18" Type="http://schemas.openxmlformats.org/officeDocument/2006/relationships/hyperlink" Target="mailto:hogang@mcmaster.ca" TargetMode="External"/><Relationship Id="rId19" Type="http://schemas.openxmlformats.org/officeDocument/2006/relationships/hyperlink" Target="mailto:njonesstokreef@osmh.on.ca" TargetMode="External"/><Relationship Id="rId37" Type="http://schemas.openxmlformats.org/officeDocument/2006/relationships/hyperlink" Target="mailto:krausdc@mcmaster.ca" TargetMode="External"/><Relationship Id="rId38" Type="http://schemas.openxmlformats.org/officeDocument/2006/relationships/hyperlink" Target="mailto:alvin.loh@surreyplace.on.ca" TargetMode="External"/><Relationship Id="rId39" Type="http://schemas.openxmlformats.org/officeDocument/2006/relationships/hyperlink" Target="mailto:mzubairi@hollandbloorview.ca" TargetMode="External"/><Relationship Id="rId40" Type="http://schemas.openxmlformats.org/officeDocument/2006/relationships/footer" Target="footer1.xml"/><Relationship Id="rId41" Type="http://schemas.openxmlformats.org/officeDocument/2006/relationships/fontTable" Target="fontTable.xml"/><Relationship Id="rId4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term\Documents\POND%20network\letterhead\PONDA%20template.dotx" TargetMode="External"/></Relationships>
</file>

<file path=word/theme/theme1.xml><?xml version="1.0" encoding="utf-8"?>
<a:theme xmlns:a="http://schemas.openxmlformats.org/drawingml/2006/main" name="01_BoldType_Letter">
  <a:themeElements>
    <a:clrScheme name="01_BoldType_Letter">
      <a:dk1>
        <a:srgbClr val="000000"/>
      </a:dk1>
      <a:lt1>
        <a:srgbClr val="FFFFFF"/>
      </a:lt1>
      <a:dk2>
        <a:srgbClr val="444444"/>
      </a:dk2>
      <a:lt2>
        <a:srgbClr val="89847F"/>
      </a:lt2>
      <a:accent1>
        <a:srgbClr val="41BCEB"/>
      </a:accent1>
      <a:accent2>
        <a:srgbClr val="85CC82"/>
      </a:accent2>
      <a:accent3>
        <a:srgbClr val="FF9E41"/>
      </a:accent3>
      <a:accent4>
        <a:srgbClr val="FF5545"/>
      </a:accent4>
      <a:accent5>
        <a:srgbClr val="F16CB6"/>
      </a:accent5>
      <a:accent6>
        <a:srgbClr val="5862C2"/>
      </a:accent6>
      <a:hlink>
        <a:srgbClr val="0000FF"/>
      </a:hlink>
      <a:folHlink>
        <a:srgbClr val="FF00FF"/>
      </a:folHlink>
    </a:clrScheme>
    <a:fontScheme name="01_BoldType_Letter">
      <a:majorFont>
        <a:latin typeface="Helvetica Neue"/>
        <a:ea typeface="Helvetica Neue"/>
        <a:cs typeface="Helvetica Neue"/>
      </a:majorFont>
      <a:minorFont>
        <a:latin typeface="Helvetica Neue"/>
        <a:ea typeface="Helvetica Neue"/>
        <a:cs typeface="Helvetica Neue"/>
      </a:minorFont>
    </a:fontScheme>
    <a:fmtScheme name="01_BoldType_Lette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4">
            <a:hueOff val="255805"/>
            <a:lumOff val="-19001"/>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232323"/>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2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C:\Users\mesterm\Documents\POND network\letterhead\PONDA template.dotx</Template>
  <TotalTime>10</TotalTime>
  <Pages>3</Pages>
  <Words>788</Words>
  <Characters>4496</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Mesterman, Ronit</dc:creator>
  <cp:lastModifiedBy>nicola jones</cp:lastModifiedBy>
  <cp:revision>11</cp:revision>
  <cp:lastPrinted>2016-04-05T16:56:00Z</cp:lastPrinted>
  <dcterms:created xsi:type="dcterms:W3CDTF">2016-04-11T23:51:00Z</dcterms:created>
  <dcterms:modified xsi:type="dcterms:W3CDTF">2016-05-20T23:34:00Z</dcterms:modified>
</cp:coreProperties>
</file>